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bookmarkStart w:id="0" w:name="_GoBack"/>
    <w:bookmarkEnd w:id="0"/>
    <w:p w:rsidR="001E0EC5" w:rsidRDefault="00431072" w:rsidP="009C438E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4008474</wp:posOffset>
                </wp:positionH>
                <wp:positionV relativeFrom="page">
                  <wp:posOffset>457200</wp:posOffset>
                </wp:positionV>
                <wp:extent cx="1307805" cy="1244009"/>
                <wp:effectExtent l="0" t="0" r="14605" b="133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805" cy="12440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072" w:rsidRDefault="004310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8317" cy="1162745"/>
                                  <wp:effectExtent l="0" t="0" r="0" b="0"/>
                                  <wp:docPr id="29" name="Picture 29" descr="C:\Users\FrontDesk\AppData\Local\Microsoft\Windows\Temporary Internet Files\Content.IE5\TCVBT4Q3\MP900401189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FrontDesk\AppData\Local\Microsoft\Windows\Temporary Internet Files\Content.IE5\TCVBT4Q3\MP900401189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998" cy="1173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5.65pt;margin-top:36pt;width:103pt;height:97.95pt;z-index:251741184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" fillcolor="white [3201]" strokeweight=".5pt">
                <v:textbox>
                  <w:txbxContent>
                    <w:p w:rsidR="00431072" w:rsidRDefault="0043107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8317" cy="1162745"/>
                            <wp:effectExtent l="0" t="0" r="0" b="0"/>
                            <wp:docPr id="29" name="Picture 29" descr="C:\Users\FrontDesk\AppData\Local\Microsoft\Windows\Temporary Internet Files\Content.IE5\TCVBT4Q3\MP900401189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FrontDesk\AppData\Local\Microsoft\Windows\Temporary Internet Files\Content.IE5\TCVBT4Q3\MP900401189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998" cy="1173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7A5C1D" wp14:editId="7A2C7F0D">
                <wp:simplePos x="0" y="0"/>
                <wp:positionH relativeFrom="page">
                  <wp:posOffset>435935</wp:posOffset>
                </wp:positionH>
                <wp:positionV relativeFrom="page">
                  <wp:posOffset>372140</wp:posOffset>
                </wp:positionV>
                <wp:extent cx="1509587" cy="1467293"/>
                <wp:effectExtent l="0" t="0" r="1460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587" cy="1467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2BD6" w:rsidRDefault="004310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293B27" wp14:editId="4FCF18D7">
                                  <wp:extent cx="1616149" cy="1277796"/>
                                  <wp:effectExtent l="0" t="0" r="3175" b="0"/>
                                  <wp:docPr id="16" name="Picture 16" descr="C:\Users\FrontDesk\AppData\Local\Microsoft\Windows\Temporary Internet Files\Content.IE5\TCVBT4Q3\MC90043445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FrontDesk\AppData\Local\Microsoft\Windows\Temporary Internet Files\Content.IE5\TCVBT4Q3\MC90043445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751" cy="1283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34.35pt;margin-top:29.3pt;width:118.85pt;height:115.5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" fillcolor="white [3201]" strokeweight=".5pt">
                <v:textbox>
                  <w:txbxContent>
                    <w:p w:rsidR="00952BD6" w:rsidRDefault="00431072">
                      <w:r>
                        <w:rPr>
                          <w:noProof/>
                        </w:rPr>
                        <w:drawing>
                          <wp:inline distT="0" distB="0" distL="0" distR="0" wp14:anchorId="33293B27" wp14:editId="4FCF18D7">
                            <wp:extent cx="1616149" cy="1277796"/>
                            <wp:effectExtent l="0" t="0" r="3175" b="0"/>
                            <wp:docPr id="16" name="Picture 16" descr="C:\Users\FrontDesk\AppData\Local\Microsoft\Windows\Temporary Internet Files\Content.IE5\TCVBT4Q3\MC90043445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FrontDesk\AppData\Local\Microsoft\Windows\Temporary Internet Files\Content.IE5\TCVBT4Q3\MC90043445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751" cy="1283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52BD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56DB5D" wp14:editId="1C2A4A8A">
                <wp:simplePos x="0" y="0"/>
                <wp:positionH relativeFrom="page">
                  <wp:posOffset>5485765</wp:posOffset>
                </wp:positionH>
                <wp:positionV relativeFrom="page">
                  <wp:posOffset>572770</wp:posOffset>
                </wp:positionV>
                <wp:extent cx="1551940" cy="971550"/>
                <wp:effectExtent l="0" t="0" r="10160" b="16510"/>
                <wp:wrapNone/>
                <wp:docPr id="29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94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4F56" w:rsidRDefault="00952BD6" w:rsidP="00006980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10836 Monroe Rd.</w:t>
                            </w:r>
                          </w:p>
                          <w:p w:rsidR="00952BD6" w:rsidRDefault="00952BD6" w:rsidP="00006980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Matthews NC 28105</w:t>
                            </w:r>
                          </w:p>
                          <w:p w:rsidR="00006980" w:rsidRDefault="00006980" w:rsidP="00006980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Center Director:</w:t>
                            </w:r>
                          </w:p>
                          <w:p w:rsidR="00006980" w:rsidRDefault="00952BD6" w:rsidP="00006980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Carmia Robinson</w:t>
                            </w:r>
                          </w:p>
                          <w:p w:rsidR="00006980" w:rsidRPr="00006980" w:rsidRDefault="00952BD6" w:rsidP="00006980">
                            <w:pPr>
                              <w:jc w:val="center"/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Phone: (704) 847-1008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28" type="#_x0000_t202" style="position:absolute;margin-left:431.95pt;margin-top:45.1pt;width:122.2pt;height:76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" filled="f" stroked="f">
                <v:textbox style="mso-fit-shape-to-text:t" inset="0,0,0,0">
                  <w:txbxContent>
                    <w:p w:rsidR="005B4F56" w:rsidRDefault="00952BD6" w:rsidP="00006980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10836 Monroe Rd.</w:t>
                      </w:r>
                    </w:p>
                    <w:p w:rsidR="00952BD6" w:rsidRDefault="00952BD6" w:rsidP="00006980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Matthews NC 28105</w:t>
                      </w:r>
                    </w:p>
                    <w:p w:rsidR="00006980" w:rsidRDefault="00006980" w:rsidP="00006980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Center Director:</w:t>
                      </w:r>
                    </w:p>
                    <w:p w:rsidR="00006980" w:rsidRDefault="00952BD6" w:rsidP="00006980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Carmia Robinson</w:t>
                      </w:r>
                    </w:p>
                    <w:p w:rsidR="00006980" w:rsidRPr="00006980" w:rsidRDefault="00952BD6" w:rsidP="00006980">
                      <w:pPr>
                        <w:jc w:val="center"/>
                        <w:rPr>
                          <w:b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70C0"/>
                          <w:sz w:val="18"/>
                          <w:szCs w:val="18"/>
                        </w:rPr>
                        <w:t>Phone: (704) 847-1008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41D1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BAD55A" wp14:editId="0C978FFA">
                <wp:simplePos x="0" y="0"/>
                <wp:positionH relativeFrom="page">
                  <wp:posOffset>669851</wp:posOffset>
                </wp:positionH>
                <wp:positionV relativeFrom="page">
                  <wp:posOffset>1977656</wp:posOffset>
                </wp:positionV>
                <wp:extent cx="45719" cy="158469"/>
                <wp:effectExtent l="0" t="0" r="12065" b="13335"/>
                <wp:wrapNone/>
                <wp:docPr id="26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158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2988" w:rsidRDefault="0085298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028" type="#_x0000_t202" style="position:absolute;margin-left:52.75pt;margin-top:155.7pt;width:3.6pt;height:12.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" filled="f" stroked="f">
                <v:textbox inset="0,0,0,0">
                  <w:txbxContent>
                    <w:p w:rsidR="00852988" w:rsidRDefault="00852988"/>
                  </w:txbxContent>
                </v:textbox>
                <w10:wrap anchorx="page" anchory="page"/>
              </v:shape>
            </w:pict>
          </mc:Fallback>
        </mc:AlternateContent>
      </w:r>
      <w:r w:rsidR="00F41D1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7B18BA" wp14:editId="6670662B">
                <wp:simplePos x="0" y="0"/>
                <wp:positionH relativeFrom="column">
                  <wp:posOffset>-568960</wp:posOffset>
                </wp:positionH>
                <wp:positionV relativeFrom="paragraph">
                  <wp:posOffset>666115</wp:posOffset>
                </wp:positionV>
                <wp:extent cx="116840" cy="120650"/>
                <wp:effectExtent l="0" t="0" r="0" b="0"/>
                <wp:wrapSquare wrapText="bothSides"/>
                <wp:docPr id="28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ED6" w:rsidRPr="002853B2" w:rsidRDefault="000C2ED6" w:rsidP="00023C4A">
                            <w:pPr>
                              <w:pStyle w:val="Heading1"/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030" type="#_x0000_t202" style="position:absolute;margin-left:-44.8pt;margin-top:52.45pt;width:9.2pt;height: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QGfugIAAMI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" filled="f" stroked="f">
                <v:textbox>
                  <w:txbxContent>
                    <w:p w:rsidR="000C2ED6" w:rsidRPr="002853B2" w:rsidRDefault="000C2ED6" w:rsidP="00023C4A">
                      <w:pPr>
                        <w:pStyle w:val="Heading1"/>
                        <w:jc w:val="center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41D10">
        <w:rPr>
          <w:b/>
          <w:i/>
          <w:noProof/>
          <w:szCs w:val="24"/>
        </w:rPr>
        <w:drawing>
          <wp:inline distT="0" distB="0" distL="0" distR="0" wp14:anchorId="010C6E38" wp14:editId="54ED11B7">
            <wp:extent cx="342900" cy="180975"/>
            <wp:effectExtent l="0" t="0" r="0" b="9525"/>
            <wp:docPr id="450" name="Picture 450" descr="C:\Users\FrontDesk\AppData\Local\Microsoft\Windows\Temporary Internet Files\Content.IE5\58RJ0QAA\MC90044611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ontDesk\AppData\Local\Microsoft\Windows\Temporary Internet Files\Content.IE5\58RJ0QAA\MC900446116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4E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CD7C3D" wp14:editId="5723FE89">
                <wp:simplePos x="0" y="0"/>
                <wp:positionH relativeFrom="page">
                  <wp:posOffset>358140</wp:posOffset>
                </wp:positionH>
                <wp:positionV relativeFrom="page">
                  <wp:posOffset>9004935</wp:posOffset>
                </wp:positionV>
                <wp:extent cx="3168015" cy="372110"/>
                <wp:effectExtent l="0" t="0" r="13335" b="8890"/>
                <wp:wrapNone/>
                <wp:docPr id="301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97DCF" w:rsidRPr="004F7B1E" w:rsidRDefault="004F7B1E" w:rsidP="000877A4">
                            <w:pPr>
                              <w:pStyle w:val="CaptionText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BB7862" w:rsidRPr="004F7B1E">
                              <w:rPr>
                                <w:sz w:val="22"/>
                                <w:szCs w:val="22"/>
                              </w:rPr>
                              <w:t>Where Educational Childcare has a purpose!</w:t>
                            </w:r>
                          </w:p>
                          <w:p w:rsidR="00E97DCF" w:rsidRDefault="00E97DC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31" type="#_x0000_t202" style="position:absolute;margin-left:28.2pt;margin-top:709.05pt;width:249.45pt;height:29.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" filled="f" stroked="f">
                <v:textbox inset="0,0,0,0">
                  <w:txbxContent>
                    <w:p w:rsidR="00E97DCF" w:rsidRPr="004F7B1E" w:rsidRDefault="004F7B1E" w:rsidP="000877A4">
                      <w:pPr>
                        <w:pStyle w:val="CaptionText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</w:t>
                      </w:r>
                      <w:r w:rsidR="00BB7862" w:rsidRPr="004F7B1E">
                        <w:rPr>
                          <w:sz w:val="22"/>
                          <w:szCs w:val="22"/>
                        </w:rPr>
                        <w:t>Where Educational Childcare has a purpose!</w:t>
                      </w:r>
                    </w:p>
                    <w:p w:rsidR="00E97DCF" w:rsidRDefault="00E97DCF"/>
                  </w:txbxContent>
                </v:textbox>
                <w10:wrap anchorx="page" anchory="page"/>
              </v:shape>
            </w:pict>
          </mc:Fallback>
        </mc:AlternateContent>
      </w:r>
      <w:r w:rsidR="005322D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E8A776" wp14:editId="6A6D1D9A">
                <wp:simplePos x="0" y="0"/>
                <wp:positionH relativeFrom="page">
                  <wp:posOffset>7865745</wp:posOffset>
                </wp:positionH>
                <wp:positionV relativeFrom="page">
                  <wp:posOffset>3481705</wp:posOffset>
                </wp:positionV>
                <wp:extent cx="3093720" cy="247650"/>
                <wp:effectExtent l="0" t="0" r="11430" b="0"/>
                <wp:wrapNone/>
                <wp:docPr id="23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8A" w:rsidRPr="00456E19" w:rsidRDefault="00AD148A" w:rsidP="00AD148A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32" type="#_x0000_t202" style="position:absolute;margin-left:619.35pt;margin-top:274.15pt;width:243.6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CPUswIAALM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" filled="f" stroked="f">
                <v:textbox style="mso-fit-shape-to-text:t" inset="0,0,0,0">
                  <w:txbxContent>
                    <w:p w:rsidR="00AD148A" w:rsidRPr="00456E19" w:rsidRDefault="00AD148A" w:rsidP="00AD148A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025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157E93" wp14:editId="0EA5C13F">
                <wp:simplePos x="0" y="0"/>
                <wp:positionH relativeFrom="page">
                  <wp:posOffset>7812405</wp:posOffset>
                </wp:positionH>
                <wp:positionV relativeFrom="page">
                  <wp:posOffset>7176770</wp:posOffset>
                </wp:positionV>
                <wp:extent cx="3093720" cy="2151380"/>
                <wp:effectExtent l="0" t="0" r="11430" b="17145"/>
                <wp:wrapNone/>
                <wp:docPr id="31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215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57E3" w:rsidRPr="001E5185" w:rsidRDefault="00EA57E3" w:rsidP="001E5185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033" type="#_x0000_t202" style="position:absolute;margin-left:615.15pt;margin-top:565.1pt;width:243.6pt;height:169.4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bltA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" filled="f" stroked="f">
                <v:textbox style="mso-fit-shape-to-text:t" inset="0,0,0,0">
                  <w:txbxContent>
                    <w:p w:rsidR="00EA57E3" w:rsidRPr="001E5185" w:rsidRDefault="00EA57E3" w:rsidP="001E5185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025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F33A53" wp14:editId="19112A9E">
                <wp:simplePos x="0" y="0"/>
                <wp:positionH relativeFrom="page">
                  <wp:posOffset>7997825</wp:posOffset>
                </wp:positionH>
                <wp:positionV relativeFrom="page">
                  <wp:posOffset>6645275</wp:posOffset>
                </wp:positionV>
                <wp:extent cx="2857500" cy="247650"/>
                <wp:effectExtent l="0" t="0" r="0" b="0"/>
                <wp:wrapNone/>
                <wp:docPr id="30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55C" w:rsidRPr="00456E19" w:rsidRDefault="0094155C" w:rsidP="0094155C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34" type="#_x0000_t202" style="position:absolute;margin-left:629.75pt;margin-top:523.25pt;width:22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" filled="f" fillcolor="#9cf" stroked="f" strokecolor="red">
                <v:textbox style="mso-fit-shape-to-text:t" inset="0,0,0,0">
                  <w:txbxContent>
                    <w:p w:rsidR="0094155C" w:rsidRPr="00456E19" w:rsidRDefault="0094155C" w:rsidP="0094155C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025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9CA62C" wp14:editId="0E9FB75C">
                <wp:simplePos x="0" y="0"/>
                <wp:positionH relativeFrom="page">
                  <wp:posOffset>8223885</wp:posOffset>
                </wp:positionH>
                <wp:positionV relativeFrom="page">
                  <wp:posOffset>7045960</wp:posOffset>
                </wp:positionV>
                <wp:extent cx="2971800" cy="2075180"/>
                <wp:effectExtent l="0" t="0" r="0" b="5080"/>
                <wp:wrapNone/>
                <wp:docPr id="288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07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1E06" w:rsidRDefault="00511E06" w:rsidP="004F7B1E">
                            <w:pPr>
                              <w:pStyle w:val="List2"/>
                              <w:numPr>
                                <w:ilvl w:val="0"/>
                                <w:numId w:val="0"/>
                              </w:numPr>
                              <w:ind w:left="792" w:hanging="36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35" type="#_x0000_t202" style="position:absolute;margin-left:647.55pt;margin-top:554.8pt;width:234pt;height:163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" filled="f" stroked="f" strokecolor="maroon">
                <v:textbox style="mso-fit-shape-to-text:t" inset="0,0,0,0">
                  <w:txbxContent>
                    <w:p w:rsidR="00511E06" w:rsidRDefault="00511E06" w:rsidP="004F7B1E">
                      <w:pPr>
                        <w:pStyle w:val="List2"/>
                        <w:numPr>
                          <w:ilvl w:val="0"/>
                          <w:numId w:val="0"/>
                        </w:numPr>
                        <w:ind w:left="792" w:hanging="360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2B4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4A01F1" wp14:editId="523932E5">
                <wp:simplePos x="0" y="0"/>
                <wp:positionH relativeFrom="page">
                  <wp:posOffset>8107045</wp:posOffset>
                </wp:positionH>
                <wp:positionV relativeFrom="page">
                  <wp:posOffset>4053840</wp:posOffset>
                </wp:positionV>
                <wp:extent cx="2971800" cy="969645"/>
                <wp:effectExtent l="0" t="0" r="0" b="5080"/>
                <wp:wrapNone/>
                <wp:docPr id="20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5769" w:rsidRPr="00605769" w:rsidRDefault="00AD148A" w:rsidP="004F7B1E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036" type="#_x0000_t202" style="position:absolute;margin-left:638.35pt;margin-top:319.2pt;width:234pt;height:76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" filled="f" stroked="f">
                <v:textbox style="mso-fit-shape-to-text:t" inset="0,0,0,0">
                  <w:txbxContent>
                    <w:p w:rsidR="00605769" w:rsidRPr="00605769" w:rsidRDefault="00AD148A" w:rsidP="004F7B1E">
                      <w:pPr>
                        <w:pStyle w:val="List"/>
                        <w:numPr>
                          <w:ilvl w:val="0"/>
                          <w:numId w:val="0"/>
                        </w:numPr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2B4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626BCE" wp14:editId="15CEBE44">
                <wp:simplePos x="0" y="0"/>
                <wp:positionH relativeFrom="page">
                  <wp:posOffset>8596143</wp:posOffset>
                </wp:positionH>
                <wp:positionV relativeFrom="page">
                  <wp:posOffset>3539224</wp:posOffset>
                </wp:positionV>
                <wp:extent cx="2857500" cy="247650"/>
                <wp:effectExtent l="0" t="0" r="0" b="0"/>
                <wp:wrapNone/>
                <wp:docPr id="22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5769" w:rsidRPr="00456E19" w:rsidRDefault="00605769" w:rsidP="00605769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037" type="#_x0000_t202" style="position:absolute;margin-left:676.85pt;margin-top:278.7pt;width:22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" filled="f" stroked="f">
                <v:textbox style="mso-fit-shape-to-text:t" inset="0,0,0,0">
                  <w:txbxContent>
                    <w:p w:rsidR="00605769" w:rsidRPr="00456E19" w:rsidRDefault="00605769" w:rsidP="00605769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708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A0BD3D" wp14:editId="51888DE6">
                <wp:simplePos x="0" y="0"/>
                <wp:positionH relativeFrom="column">
                  <wp:posOffset>882015</wp:posOffset>
                </wp:positionH>
                <wp:positionV relativeFrom="paragraph">
                  <wp:posOffset>-143510</wp:posOffset>
                </wp:positionV>
                <wp:extent cx="1975485" cy="810260"/>
                <wp:effectExtent l="0" t="0" r="24765" b="2794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485" cy="8102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7149" w:rsidRDefault="00FC351C" w:rsidP="000F7149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C351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Monthly Newsletter </w:t>
                            </w:r>
                          </w:p>
                          <w:p w:rsidR="00FC351C" w:rsidRPr="00FC351C" w:rsidRDefault="00431072" w:rsidP="00431072">
                            <w:pPr>
                              <w:ind w:firstLine="7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April</w:t>
                            </w:r>
                            <w:r w:rsidR="00952BD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8" type="#_x0000_t202" style="position:absolute;margin-left:69.45pt;margin-top:-11.3pt;width:155.55pt;height:63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" fillcolor="white [3201]" strokecolor="#9bbb59 [3206]" strokeweight="2pt">
                <v:textbox>
                  <w:txbxContent>
                    <w:p w:rsidR="000F7149" w:rsidRDefault="00FC351C" w:rsidP="000F7149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C351C">
                        <w:rPr>
                          <w:b/>
                          <w:sz w:val="32"/>
                          <w:szCs w:val="32"/>
                        </w:rPr>
                        <w:t xml:space="preserve">Monthly Newsletter </w:t>
                      </w:r>
                    </w:p>
                    <w:p w:rsidR="00FC351C" w:rsidRPr="00FC351C" w:rsidRDefault="00431072" w:rsidP="00431072">
                      <w:pPr>
                        <w:ind w:firstLine="72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April</w:t>
                      </w:r>
                      <w:r w:rsidR="00952BD6">
                        <w:rPr>
                          <w:b/>
                          <w:sz w:val="32"/>
                          <w:szCs w:val="32"/>
                        </w:rPr>
                        <w:t xml:space="preserve"> 2014</w:t>
                      </w:r>
                    </w:p>
                  </w:txbxContent>
                </v:textbox>
              </v:shape>
            </w:pict>
          </mc:Fallback>
        </mc:AlternateContent>
      </w:r>
      <w:r w:rsidR="0069708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B887FE" wp14:editId="08461A81">
                <wp:simplePos x="0" y="0"/>
                <wp:positionH relativeFrom="page">
                  <wp:posOffset>685800</wp:posOffset>
                </wp:positionH>
                <wp:positionV relativeFrom="page">
                  <wp:posOffset>456565</wp:posOffset>
                </wp:positionV>
                <wp:extent cx="4591050" cy="1123315"/>
                <wp:effectExtent l="0" t="0" r="0" b="1270"/>
                <wp:wrapNone/>
                <wp:docPr id="298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123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02B2" w:rsidRPr="008E02B2" w:rsidRDefault="0069708E" w:rsidP="003743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7B5CB5" wp14:editId="2CA04407">
                                  <wp:extent cx="4575927" cy="1127051"/>
                                  <wp:effectExtent l="0" t="0" r="0" b="0"/>
                                  <wp:docPr id="461" name="Picture 461" descr="banner with apples and cray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8" descr="banner with apples and cray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2653" cy="1131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039" type="#_x0000_t202" style="position:absolute;margin-left:54pt;margin-top:35.95pt;width:361.5pt;height:88.45pt;z-index:251675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" filled="f" stroked="f">
                <v:textbox style="mso-fit-shape-to-text:t" inset="0,0,0,0">
                  <w:txbxContent>
                    <w:p w:rsidR="008E02B2" w:rsidRPr="008E02B2" w:rsidRDefault="0069708E" w:rsidP="003743CF">
                      <w:r>
                        <w:rPr>
                          <w:noProof/>
                        </w:rPr>
                        <w:drawing>
                          <wp:inline distT="0" distB="0" distL="0" distR="0" wp14:anchorId="197B5CB5" wp14:editId="2CA04407">
                            <wp:extent cx="4575927" cy="1127051"/>
                            <wp:effectExtent l="0" t="0" r="0" b="0"/>
                            <wp:docPr id="461" name="Picture 461" descr="banner with apples and cray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8" descr="banner with apples and cray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2653" cy="1131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708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738AD4" wp14:editId="5FA190D3">
                <wp:simplePos x="0" y="0"/>
                <wp:positionH relativeFrom="page">
                  <wp:posOffset>800100</wp:posOffset>
                </wp:positionH>
                <wp:positionV relativeFrom="page">
                  <wp:posOffset>5143500</wp:posOffset>
                </wp:positionV>
                <wp:extent cx="1882140" cy="1456690"/>
                <wp:effectExtent l="0" t="0" r="3810" b="635"/>
                <wp:wrapNone/>
                <wp:docPr id="297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145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77A4" w:rsidRPr="000877A4" w:rsidRDefault="000877A4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040" type="#_x0000_t202" style="position:absolute;margin-left:63pt;margin-top:405pt;width:148.2pt;height:114.7pt;z-index:251674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" filled="f" stroked="f">
                <v:textbox style="mso-fit-shape-to-text:t" inset="0,0,0,0">
                  <w:txbxContent>
                    <w:p w:rsidR="000877A4" w:rsidRPr="000877A4" w:rsidRDefault="000877A4"/>
                  </w:txbxContent>
                </v:textbox>
                <w10:wrap anchorx="page" anchory="page"/>
              </v:shape>
            </w:pict>
          </mc:Fallback>
        </mc:AlternateContent>
      </w:r>
      <w:r w:rsidR="0069708E"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543DD621" wp14:editId="634C83E8">
                <wp:simplePos x="0" y="0"/>
                <wp:positionH relativeFrom="page">
                  <wp:posOffset>342900</wp:posOffset>
                </wp:positionH>
                <wp:positionV relativeFrom="page">
                  <wp:posOffset>800100</wp:posOffset>
                </wp:positionV>
                <wp:extent cx="7086600" cy="8686800"/>
                <wp:effectExtent l="19050" t="0" r="19050" b="19050"/>
                <wp:wrapNone/>
                <wp:docPr id="293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8686800"/>
                          <a:chOff x="540" y="1260"/>
                          <a:chExt cx="11160" cy="13860"/>
                        </a:xfrm>
                      </wpg:grpSpPr>
                      <wps:wsp>
                        <wps:cNvPr id="294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40" y="1440"/>
                            <a:ext cx="11160" cy="13680"/>
                          </a:xfrm>
                          <a:prstGeom prst="rect">
                            <a:avLst/>
                          </a:prstGeom>
                          <a:noFill/>
                          <a:ln w="2222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8100" y="1260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6" style="position:absolute;margin-left:27pt;margin-top:63pt;width:558pt;height:684pt;z-index:251633664;mso-position-horizontal-relative:page;mso-position-vertical-relative:page" coordorigin="540,1260" coordsize="11160,1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">
                <v:rect id="Rectangle 295" o:spid="_x0000_s1027" style="position:absolute;left:540;top:1440;width:11160;height:13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8gFcUA&#10;AADcAAAADwAAAGRycy9kb3ducmV2LnhtbESPQWvCQBSE7wX/w/IKvTWbihSTuoqIgoceavTi7ZF9&#10;TaLZtyG76ja/visIHoeZ+YaZLYJpxZV611hW8JGkIIhLqxuuFBz2m/cpCOeRNbaWScEfOVjMRy8z&#10;zLW98Y6uha9EhLDLUUHtfZdL6cqaDLrEdsTR+7W9QR9lX0nd4y3CTSvHafopDTYcF2rsaFVTeS4u&#10;RoFbDyHjzWpy2v0Ux++sPPkwDEq9vYblFwhPwT/Dj/ZWKxhnE7if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yAVxQAAANwAAAAPAAAAAAAAAAAAAAAAAJgCAABkcnMv&#10;ZG93bnJldi54bWxQSwUGAAAAAAQABAD1AAAAigMAAAAA&#10;" filled="f" strokecolor="red" strokeweight="1.75pt">
                  <v:textbox inset="0,0,0,0"/>
                </v:rect>
                <v:rect id="Rectangle 298" o:spid="_x0000_s1028" style="position:absolute;left:8100;top:126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B3+MIA&#10;AADcAAAADwAAAGRycy9kb3ducmV2LnhtbESPQWsCMRSE70L/Q3iF3jSr0GK3RinaYq+ull4fm+dm&#10;bfKybKKm/fVGEDwOM/MNM1skZ8WJ+tB6VjAeFSCIa69bbhTstp/DKYgQkTVaz6TgjwIs5g+DGZba&#10;n3lDpyo2IkM4lKjAxNiVUobakMMw8h1x9va+dxiz7BupezxnuLNyUhQv0mHLecFgR0tD9W91dArW&#10;49VHd5D/Fa5tpOO3SbX9SUo9Pab3NxCRUryHb+0vrWDy+gzXM/kI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Hf4wgAAANwAAAAPAAAAAAAAAAAAAAAAAJgCAABkcnMvZG93&#10;bnJldi54bWxQSwUGAAAAAAQABAD1AAAAhwMAAAAA&#10;" stroked="f">
                  <v:textbox inset="0,0,0,0"/>
                </v:rect>
                <w10:wrap anchorx="page" anchory="page"/>
              </v:group>
            </w:pict>
          </mc:Fallback>
        </mc:AlternateContent>
      </w:r>
      <w:r w:rsidR="0069708E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96D45E8" wp14:editId="401F9AF7">
                <wp:simplePos x="0" y="0"/>
                <wp:positionH relativeFrom="page">
                  <wp:posOffset>5398770</wp:posOffset>
                </wp:positionH>
                <wp:positionV relativeFrom="page">
                  <wp:posOffset>457200</wp:posOffset>
                </wp:positionV>
                <wp:extent cx="1714500" cy="1028700"/>
                <wp:effectExtent l="17145" t="19050" r="11430" b="19050"/>
                <wp:wrapNone/>
                <wp:docPr id="291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2225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425.1pt;margin-top:36pt;width:135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" fillcolor="#ff9" strokecolor="red" strokeweight="1.75pt">
                <v:textbox inset="0,0,0,0"/>
                <w10:wrap anchorx="page" anchory="page"/>
              </v:rect>
            </w:pict>
          </mc:Fallback>
        </mc:AlternateContent>
      </w:r>
      <w:r w:rsidR="0069708E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788CCBA" wp14:editId="7622AA9F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90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41" type="#_x0000_t202" style="position:absolute;margin-left:200pt;margin-top:248pt;width:7.2pt;height:7.2pt;z-index:2516408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708E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AF898AA" wp14:editId="1E0571D3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289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42" type="#_x0000_t202" style="position:absolute;margin-left:199.2pt;margin-top:519.8pt;width:7.2pt;height:7.2pt;z-index:2516418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90swIAAL0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708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EC6ABE" wp14:editId="75C7D29D">
                <wp:simplePos x="0" y="0"/>
                <wp:positionH relativeFrom="page">
                  <wp:posOffset>1143000</wp:posOffset>
                </wp:positionH>
                <wp:positionV relativeFrom="page">
                  <wp:posOffset>5257800</wp:posOffset>
                </wp:positionV>
                <wp:extent cx="1339850" cy="1467485"/>
                <wp:effectExtent l="0" t="0" r="3175" b="0"/>
                <wp:wrapNone/>
                <wp:docPr id="19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146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77A4" w:rsidRPr="000877A4" w:rsidRDefault="000877A4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043" type="#_x0000_t202" style="position:absolute;margin-left:90pt;margin-top:414pt;width:105.5pt;height:115.55pt;z-index:251673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" filled="f" stroked="f">
                <v:textbox style="mso-fit-shape-to-text:t" inset="0,0,0,0">
                  <w:txbxContent>
                    <w:p w:rsidR="000877A4" w:rsidRPr="000877A4" w:rsidRDefault="000877A4"/>
                  </w:txbxContent>
                </v:textbox>
                <w10:wrap anchorx="page" anchory="page"/>
              </v:shape>
            </w:pict>
          </mc:Fallback>
        </mc:AlternateContent>
      </w:r>
      <w:r w:rsidR="0069708E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DE7B7D7" wp14:editId="0D846EAD">
                <wp:simplePos x="0" y="0"/>
                <wp:positionH relativeFrom="page">
                  <wp:posOffset>2044065</wp:posOffset>
                </wp:positionH>
                <wp:positionV relativeFrom="page">
                  <wp:posOffset>522605</wp:posOffset>
                </wp:positionV>
                <wp:extent cx="3670935" cy="247650"/>
                <wp:effectExtent l="0" t="0" r="0" b="1270"/>
                <wp:wrapNone/>
                <wp:docPr id="1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Pr="00D502D3" w:rsidRDefault="005B7866" w:rsidP="00D502D3">
                            <w:pPr>
                              <w:pStyle w:val="PageTitleNumb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44" type="#_x0000_t202" style="position:absolute;margin-left:160.95pt;margin-top:41.15pt;width:289.05pt;height:19.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v1StA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" filled="f" stroked="f">
                <v:textbox style="mso-fit-shape-to-text:t" inset="0,0,0,0">
                  <w:txbxContent>
                    <w:p w:rsidR="005B7866" w:rsidRPr="00D502D3" w:rsidRDefault="005B7866" w:rsidP="00D502D3">
                      <w:pPr>
                        <w:pStyle w:val="PageTitleNumb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708E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C96A5D6" wp14:editId="2A64C50E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4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45" type="#_x0000_t202" style="position:absolute;margin-left:200pt;margin-top:97pt;width:7.2pt;height:7.2pt;z-index:2516428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qg4sQIAALw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708E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6E87A68" wp14:editId="4FACDD31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3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46" type="#_x0000_t202" style="position:absolute;margin-left:201pt;margin-top:351pt;width:7.2pt;height:7.2pt;z-index:2516439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GffP9myAgAAvA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708E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5AE92EB" wp14:editId="05470D5A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2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47" type="#_x0000_t202" style="position:absolute;margin-left:201pt;margin-top:604pt;width:7.2pt;height:7.2pt;z-index:2516449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708E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1D7F038" wp14:editId="24274280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1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48" type="#_x0000_t202" style="position:absolute;margin-left:43pt;margin-top:98pt;width:7.2pt;height:7.2pt;z-index:2516459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HoUsgIAALw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RJx6FLICAAC8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708E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12EFE25" wp14:editId="52D89C8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0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49" type="#_x0000_t202" style="position:absolute;margin-left:43.2pt;margin-top:451pt;width:7.2pt;height:7.2pt;z-index:2516469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VPzzbLICAAC8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708E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AF9744E" wp14:editId="2EEFB3F2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9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50" type="#_x0000_t202" style="position:absolute;margin-left:200pt;margin-top:82.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g5pGHrECAAC7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708E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CD71C10" wp14:editId="235C60CA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8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51" type="#_x0000_t202" style="position:absolute;margin-left:198.2pt;margin-top:319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708E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9F9EA18" wp14:editId="739663D9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7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52" type="#_x0000_t202" style="position:absolute;margin-left:199pt;margin-top:546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OHsVVbECAAC7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708E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B816075" wp14:editId="5D5E669B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6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53" type="#_x0000_t202" style="position:absolute;margin-left:43pt;margin-top:98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MwrJPbICAAC7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708E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9933D20" wp14:editId="709CAEEB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5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54" type="#_x0000_t202" style="position:absolute;margin-left:42.2pt;margin-top:436.8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rPJ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+MqzybECAAC7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708E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5EF5359" wp14:editId="095D5F6B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55" type="#_x0000_t202" style="position:absolute;margin-left:200pt;margin-top:22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x5gHArECAAC7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708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E22366E" wp14:editId="618EFA64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2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56" type="#_x0000_t202" style="position:absolute;margin-left:201pt;margin-top:213.8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708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28C5C4" wp14:editId="4837B83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1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57" type="#_x0000_t202" style="position:absolute;margin-left:202pt;margin-top:362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ID6P42xAgAAuw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41D10">
        <w:rPr>
          <w:noProof/>
        </w:rPr>
        <w:drawing>
          <wp:inline distT="0" distB="0" distL="0" distR="0" wp14:anchorId="1CA2B873" wp14:editId="298ADC89">
            <wp:extent cx="341630" cy="182880"/>
            <wp:effectExtent l="0" t="0" r="1270" b="762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1D10">
        <w:rPr>
          <w:b/>
          <w:i/>
          <w:noProof/>
          <w:szCs w:val="24"/>
        </w:rPr>
        <w:drawing>
          <wp:inline distT="0" distB="0" distL="0" distR="0" wp14:anchorId="4F3B358E" wp14:editId="2D8274DC">
            <wp:extent cx="342900" cy="180975"/>
            <wp:effectExtent l="0" t="0" r="0" b="9525"/>
            <wp:docPr id="451" name="Picture 451" descr="C:\Users\FrontDesk\AppData\Local\Microsoft\Windows\Temporary Internet Files\Content.IE5\58RJ0QAA\MC90044611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ontDesk\AppData\Local\Microsoft\Windows\Temporary Internet Files\Content.IE5\58RJ0QAA\MC900446116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D10">
        <w:rPr>
          <w:noProof/>
        </w:rPr>
        <w:drawing>
          <wp:inline distT="0" distB="0" distL="0" distR="0" wp14:anchorId="00C9E176" wp14:editId="5BDB0E8F">
            <wp:extent cx="341630" cy="182880"/>
            <wp:effectExtent l="0" t="0" r="1270" b="762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0EC5" w:rsidRPr="001E0EC5" w:rsidRDefault="001E0EC5" w:rsidP="001E0EC5"/>
    <w:p w:rsidR="001E0EC5" w:rsidRPr="001E0EC5" w:rsidRDefault="001E0EC5" w:rsidP="001E0EC5"/>
    <w:p w:rsidR="001E0EC5" w:rsidRPr="001E0EC5" w:rsidRDefault="001E0EC5" w:rsidP="001E0EC5"/>
    <w:p w:rsidR="001E0EC5" w:rsidRPr="001E0EC5" w:rsidRDefault="001E0EC5" w:rsidP="001E0EC5"/>
    <w:p w:rsidR="001E0EC5" w:rsidRPr="001E0EC5" w:rsidRDefault="00431072" w:rsidP="001E0EC5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BEE925" wp14:editId="4202D2C2">
                <wp:simplePos x="0" y="0"/>
                <wp:positionH relativeFrom="column">
                  <wp:posOffset>1833880</wp:posOffset>
                </wp:positionH>
                <wp:positionV relativeFrom="paragraph">
                  <wp:posOffset>116840</wp:posOffset>
                </wp:positionV>
                <wp:extent cx="3412490" cy="1413510"/>
                <wp:effectExtent l="0" t="0" r="16510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2490" cy="14135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04C5" w:rsidRPr="00431072" w:rsidRDefault="00952BD6" w:rsidP="00E47EA2">
                            <w:pPr>
                              <w:jc w:val="center"/>
                              <w:rPr>
                                <w:b/>
                                <w:color w:val="7030A0"/>
                                <w:sz w:val="40"/>
                                <w:u w:val="single"/>
                              </w:rPr>
                            </w:pPr>
                            <w:r w:rsidRPr="00431072">
                              <w:rPr>
                                <w:b/>
                                <w:color w:val="7030A0"/>
                                <w:sz w:val="40"/>
                                <w:u w:val="single"/>
                              </w:rPr>
                              <w:t>Upcoming Events:</w:t>
                            </w:r>
                          </w:p>
                          <w:p w:rsidR="00E47EA2" w:rsidRPr="00431072" w:rsidRDefault="00431072" w:rsidP="00E47EA2">
                            <w:pPr>
                              <w:jc w:val="center"/>
                              <w:rPr>
                                <w:b/>
                                <w:color w:val="7030A0"/>
                                <w:sz w:val="40"/>
                              </w:rPr>
                            </w:pPr>
                            <w:r w:rsidRPr="00431072">
                              <w:rPr>
                                <w:b/>
                                <w:noProof/>
                                <w:color w:val="7030A0"/>
                                <w:sz w:val="40"/>
                              </w:rPr>
                              <w:drawing>
                                <wp:inline distT="0" distB="0" distL="0" distR="0" wp14:anchorId="3FCFC33E" wp14:editId="208207A7">
                                  <wp:extent cx="1158949" cy="323540"/>
                                  <wp:effectExtent l="0" t="0" r="3175" b="635"/>
                                  <wp:docPr id="3" name="Picture 3" descr="C:\Users\FrontDesk\AppData\Local\Microsoft\Windows\Temporary Internet Files\Content.IE5\HBV8BP63\MC900436186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FrontDesk\AppData\Local\Microsoft\Windows\Temporary Internet Files\Content.IE5\HBV8BP63\MC900436186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949" cy="323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1072" w:rsidRDefault="00431072" w:rsidP="00E47EA2">
                            <w:pPr>
                              <w:jc w:val="center"/>
                              <w:rPr>
                                <w:b/>
                                <w:color w:val="7030A0"/>
                                <w:sz w:val="32"/>
                              </w:rPr>
                            </w:pPr>
                            <w:r w:rsidRPr="00431072">
                              <w:rPr>
                                <w:b/>
                                <w:i/>
                                <w:color w:val="7030A0"/>
                                <w:sz w:val="32"/>
                              </w:rPr>
                              <w:t xml:space="preserve">Easter 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  <w:color w:val="7030A0"/>
                                <w:sz w:val="32"/>
                              </w:rPr>
                              <w:t>E</w:t>
                            </w:r>
                            <w:r w:rsidRPr="00431072">
                              <w:rPr>
                                <w:b/>
                                <w:i/>
                                <w:color w:val="7030A0"/>
                                <w:sz w:val="32"/>
                              </w:rPr>
                              <w:t>gg</w:t>
                            </w:r>
                            <w:proofErr w:type="gramEnd"/>
                            <w:r w:rsidRPr="00431072">
                              <w:rPr>
                                <w:b/>
                                <w:i/>
                                <w:color w:val="7030A0"/>
                                <w:sz w:val="32"/>
                              </w:rPr>
                              <w:t xml:space="preserve"> Hunt</w:t>
                            </w:r>
                            <w:r w:rsidRPr="00431072">
                              <w:rPr>
                                <w:b/>
                                <w:color w:val="7030A0"/>
                                <w:sz w:val="32"/>
                              </w:rPr>
                              <w:t xml:space="preserve"> </w:t>
                            </w:r>
                          </w:p>
                          <w:p w:rsidR="00952BD6" w:rsidRPr="00431072" w:rsidRDefault="00431072" w:rsidP="00E47EA2">
                            <w:pPr>
                              <w:jc w:val="center"/>
                              <w:rPr>
                                <w:b/>
                                <w:color w:val="7030A0"/>
                                <w:sz w:val="32"/>
                              </w:rPr>
                            </w:pPr>
                            <w:r w:rsidRPr="00431072">
                              <w:rPr>
                                <w:b/>
                                <w:color w:val="7030A0"/>
                                <w:sz w:val="28"/>
                              </w:rPr>
                              <w:t>On Good Friday, April 18</w:t>
                            </w:r>
                            <w:r w:rsidRPr="00431072">
                              <w:rPr>
                                <w:b/>
                                <w:color w:val="7030A0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431072">
                              <w:rPr>
                                <w:b/>
                                <w:color w:val="7030A0"/>
                                <w:sz w:val="28"/>
                              </w:rPr>
                              <w:t xml:space="preserve"> from 1pm- 3pm! </w:t>
                            </w:r>
                          </w:p>
                          <w:p w:rsidR="00B9421C" w:rsidRPr="00E47EA2" w:rsidRDefault="00B9421C" w:rsidP="00E47EA2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144.4pt;margin-top:9.2pt;width:268.7pt;height:111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" fillcolor="white [3201]" strokecolor="black [3200]" strokeweight="2pt">
                <v:textbox>
                  <w:txbxContent>
                    <w:p w:rsidR="004904C5" w:rsidRPr="00431072" w:rsidRDefault="00952BD6" w:rsidP="00E47EA2">
                      <w:pPr>
                        <w:jc w:val="center"/>
                        <w:rPr>
                          <w:b/>
                          <w:color w:val="7030A0"/>
                          <w:sz w:val="40"/>
                          <w:u w:val="single"/>
                        </w:rPr>
                      </w:pPr>
                      <w:r w:rsidRPr="00431072">
                        <w:rPr>
                          <w:b/>
                          <w:color w:val="7030A0"/>
                          <w:sz w:val="40"/>
                          <w:u w:val="single"/>
                        </w:rPr>
                        <w:t>Upcoming Events:</w:t>
                      </w:r>
                    </w:p>
                    <w:p w:rsidR="00E47EA2" w:rsidRPr="00431072" w:rsidRDefault="00431072" w:rsidP="00E47EA2">
                      <w:pPr>
                        <w:jc w:val="center"/>
                        <w:rPr>
                          <w:b/>
                          <w:color w:val="7030A0"/>
                          <w:sz w:val="40"/>
                        </w:rPr>
                      </w:pPr>
                      <w:r w:rsidRPr="00431072">
                        <w:rPr>
                          <w:b/>
                          <w:noProof/>
                          <w:color w:val="7030A0"/>
                          <w:sz w:val="40"/>
                        </w:rPr>
                        <w:drawing>
                          <wp:inline distT="0" distB="0" distL="0" distR="0" wp14:anchorId="3FCFC33E" wp14:editId="208207A7">
                            <wp:extent cx="1158949" cy="323540"/>
                            <wp:effectExtent l="0" t="0" r="3175" b="635"/>
                            <wp:docPr id="3" name="Picture 3" descr="C:\Users\FrontDesk\AppData\Local\Microsoft\Windows\Temporary Internet Files\Content.IE5\HBV8BP63\MC900436186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FrontDesk\AppData\Local\Microsoft\Windows\Temporary Internet Files\Content.IE5\HBV8BP63\MC900436186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949" cy="323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1072" w:rsidRDefault="00431072" w:rsidP="00E47EA2">
                      <w:pPr>
                        <w:jc w:val="center"/>
                        <w:rPr>
                          <w:b/>
                          <w:color w:val="7030A0"/>
                          <w:sz w:val="32"/>
                        </w:rPr>
                      </w:pPr>
                      <w:r w:rsidRPr="00431072">
                        <w:rPr>
                          <w:b/>
                          <w:i/>
                          <w:color w:val="7030A0"/>
                          <w:sz w:val="32"/>
                        </w:rPr>
                        <w:t xml:space="preserve">Easter </w:t>
                      </w:r>
                      <w:proofErr w:type="gramStart"/>
                      <w:r>
                        <w:rPr>
                          <w:b/>
                          <w:i/>
                          <w:color w:val="7030A0"/>
                          <w:sz w:val="32"/>
                        </w:rPr>
                        <w:t>E</w:t>
                      </w:r>
                      <w:r w:rsidRPr="00431072">
                        <w:rPr>
                          <w:b/>
                          <w:i/>
                          <w:color w:val="7030A0"/>
                          <w:sz w:val="32"/>
                        </w:rPr>
                        <w:t>gg</w:t>
                      </w:r>
                      <w:proofErr w:type="gramEnd"/>
                      <w:r w:rsidRPr="00431072">
                        <w:rPr>
                          <w:b/>
                          <w:i/>
                          <w:color w:val="7030A0"/>
                          <w:sz w:val="32"/>
                        </w:rPr>
                        <w:t xml:space="preserve"> Hunt</w:t>
                      </w:r>
                      <w:r w:rsidRPr="00431072">
                        <w:rPr>
                          <w:b/>
                          <w:color w:val="7030A0"/>
                          <w:sz w:val="32"/>
                        </w:rPr>
                        <w:t xml:space="preserve"> </w:t>
                      </w:r>
                    </w:p>
                    <w:p w:rsidR="00952BD6" w:rsidRPr="00431072" w:rsidRDefault="00431072" w:rsidP="00E47EA2">
                      <w:pPr>
                        <w:jc w:val="center"/>
                        <w:rPr>
                          <w:b/>
                          <w:color w:val="7030A0"/>
                          <w:sz w:val="32"/>
                        </w:rPr>
                      </w:pPr>
                      <w:r w:rsidRPr="00431072">
                        <w:rPr>
                          <w:b/>
                          <w:color w:val="7030A0"/>
                          <w:sz w:val="28"/>
                        </w:rPr>
                        <w:t>On Good Friday, April 18</w:t>
                      </w:r>
                      <w:r w:rsidRPr="00431072">
                        <w:rPr>
                          <w:b/>
                          <w:color w:val="7030A0"/>
                          <w:sz w:val="28"/>
                          <w:vertAlign w:val="superscript"/>
                        </w:rPr>
                        <w:t>th</w:t>
                      </w:r>
                      <w:r w:rsidRPr="00431072">
                        <w:rPr>
                          <w:b/>
                          <w:color w:val="7030A0"/>
                          <w:sz w:val="28"/>
                        </w:rPr>
                        <w:t xml:space="preserve"> from 1pm- 3pm! </w:t>
                      </w:r>
                    </w:p>
                    <w:p w:rsidR="00B9421C" w:rsidRPr="00E47EA2" w:rsidRDefault="00B9421C" w:rsidP="00E47EA2">
                      <w:pPr>
                        <w:jc w:val="center"/>
                        <w:rPr>
                          <w:b/>
                          <w:color w:val="C0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4B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2F567F6" wp14:editId="2BA22DAC">
                <wp:simplePos x="0" y="0"/>
                <wp:positionH relativeFrom="page">
                  <wp:posOffset>6507125</wp:posOffset>
                </wp:positionH>
                <wp:positionV relativeFrom="page">
                  <wp:posOffset>1626781</wp:posOffset>
                </wp:positionV>
                <wp:extent cx="875665" cy="744279"/>
                <wp:effectExtent l="0" t="0" r="19685" b="1778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665" cy="744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64B2" w:rsidRDefault="002941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52175" cy="845557"/>
                                  <wp:effectExtent l="0" t="0" r="0" b="0"/>
                                  <wp:docPr id="455" name="Picture 455" descr="C:\Users\FrontDesk\AppData\Local\Microsoft\Windows\Temporary Internet Files\Content.IE5\JAT0G9GH\MC900444712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FrontDesk\AppData\Local\Microsoft\Windows\Temporary Internet Files\Content.IE5\JAT0G9GH\MC900444712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417" cy="851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512.35pt;margin-top:128.1pt;width:68.95pt;height:58.6pt;z-index:2517381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" fillcolor="white [3201]" strokeweight=".5pt">
                <v:textbox style="mso-fit-shape-to-text:t">
                  <w:txbxContent>
                    <w:p w:rsidR="006564B2" w:rsidRDefault="0029416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52175" cy="845557"/>
                            <wp:effectExtent l="0" t="0" r="0" b="0"/>
                            <wp:docPr id="455" name="Picture 455" descr="C:\Users\FrontDesk\AppData\Local\Microsoft\Windows\Temporary Internet Files\Content.IE5\JAT0G9GH\MC900444712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FrontDesk\AppData\Local\Microsoft\Windows\Temporary Internet Files\Content.IE5\JAT0G9GH\MC900444712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417" cy="851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0E1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6E0BA4" wp14:editId="6AC1909B">
                <wp:simplePos x="0" y="0"/>
                <wp:positionH relativeFrom="page">
                  <wp:posOffset>690880</wp:posOffset>
                </wp:positionH>
                <wp:positionV relativeFrom="page">
                  <wp:posOffset>1605280</wp:posOffset>
                </wp:positionV>
                <wp:extent cx="2286000" cy="998855"/>
                <wp:effectExtent l="0" t="0" r="0" b="10795"/>
                <wp:wrapNone/>
                <wp:docPr id="21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998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3F51" w:rsidRDefault="00CC3F5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060" type="#_x0000_t202" style="position:absolute;margin-left:54.4pt;margin-top:126.4pt;width:180pt;height:78.6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" filled="f" stroked="f">
                <v:textbox inset="0,0,0,0">
                  <w:txbxContent>
                    <w:p w:rsidR="00CC3F51" w:rsidRDefault="00CC3F51"/>
                  </w:txbxContent>
                </v:textbox>
                <w10:wrap anchorx="page" anchory="page"/>
              </v:shape>
            </w:pict>
          </mc:Fallback>
        </mc:AlternateContent>
      </w:r>
    </w:p>
    <w:p w:rsidR="001E0EC5" w:rsidRPr="001E0EC5" w:rsidRDefault="00431072" w:rsidP="001E0EC5">
      <w:r>
        <w:rPr>
          <w:noProof/>
        </w:rPr>
        <w:drawing>
          <wp:anchor distT="0" distB="0" distL="114300" distR="114300" simplePos="0" relativeHeight="251685888" behindDoc="0" locked="0" layoutInCell="1" allowOverlap="1" wp14:anchorId="0B3FD4FE" wp14:editId="2ADABF0F">
            <wp:simplePos x="0" y="0"/>
            <wp:positionH relativeFrom="page">
              <wp:posOffset>573405</wp:posOffset>
            </wp:positionH>
            <wp:positionV relativeFrom="page">
              <wp:posOffset>1838960</wp:posOffset>
            </wp:positionV>
            <wp:extent cx="2040890" cy="831850"/>
            <wp:effectExtent l="0" t="0" r="0" b="6350"/>
            <wp:wrapNone/>
            <wp:docPr id="457" name="Picture 457" descr="C:\Users\FrontDesk\Desktop\LOGOS\cllclogo-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C:\Users\FrontDesk\Desktop\LOGOS\cllclogo-bw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23A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50B4A35" wp14:editId="5D2A9F01">
                <wp:simplePos x="0" y="0"/>
                <wp:positionH relativeFrom="page">
                  <wp:posOffset>2253615</wp:posOffset>
                </wp:positionH>
                <wp:positionV relativeFrom="page">
                  <wp:posOffset>1838325</wp:posOffset>
                </wp:positionV>
                <wp:extent cx="5206365" cy="775970"/>
                <wp:effectExtent l="0" t="0" r="13335" b="5080"/>
                <wp:wrapNone/>
                <wp:docPr id="30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6365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2BD6" w:rsidRDefault="00BD023A" w:rsidP="00952BD6">
                            <w:pPr>
                              <w:pStyle w:val="Heading1"/>
                              <w:jc w:val="center"/>
                              <w:rPr>
                                <w:color w:val="FF000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color w:val="FF0000"/>
                                <w:sz w:val="56"/>
                              </w:rPr>
                              <w:t xml:space="preserve">  </w:t>
                            </w:r>
                            <w:r w:rsidR="006564B2">
                              <w:rPr>
                                <w:b w:val="0"/>
                                <w:noProof/>
                                <w:color w:val="C00000"/>
                                <w:sz w:val="28"/>
                              </w:rPr>
                              <w:drawing>
                                <wp:inline distT="0" distB="0" distL="0" distR="0" wp14:anchorId="07A49B72" wp14:editId="50EC1C63">
                                  <wp:extent cx="586215" cy="531628"/>
                                  <wp:effectExtent l="0" t="0" r="4445" b="1905"/>
                                  <wp:docPr id="302" name="Picture 302" descr="C:\Users\FrontDesk\AppData\Local\Microsoft\Windows\Temporary Internet Files\Content.IE5\JAT0G9GH\MC90032546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FrontDesk\AppData\Local\Microsoft\Windows\Temporary Internet Files\Content.IE5\JAT0G9GH\MC90032546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270" cy="531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D023A" w:rsidRPr="00BD023A" w:rsidRDefault="00BD023A" w:rsidP="00BD023A"/>
                          <w:p w:rsidR="005B7866" w:rsidRPr="00593D63" w:rsidRDefault="005B7866" w:rsidP="00BA396A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61" type="#_x0000_t202" style="position:absolute;margin-left:177.45pt;margin-top:144.75pt;width:409.95pt;height:61.1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MDCtQIAALQ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" filled="f" stroked="f">
                <v:textbox inset="0,0,0,0">
                  <w:txbxContent>
                    <w:p w:rsidR="00952BD6" w:rsidRDefault="00BD023A" w:rsidP="00952BD6">
                      <w:pPr>
                        <w:pStyle w:val="Heading1"/>
                        <w:jc w:val="center"/>
                        <w:rPr>
                          <w:color w:val="FF0000"/>
                          <w:sz w:val="64"/>
                          <w:szCs w:val="64"/>
                        </w:rPr>
                      </w:pPr>
                      <w:r>
                        <w:rPr>
                          <w:color w:val="FF0000"/>
                          <w:sz w:val="56"/>
                        </w:rPr>
                        <w:t xml:space="preserve">  </w:t>
                      </w:r>
                      <w:r w:rsidR="006564B2">
                        <w:rPr>
                          <w:b w:val="0"/>
                          <w:noProof/>
                          <w:color w:val="C00000"/>
                          <w:sz w:val="28"/>
                        </w:rPr>
                        <w:drawing>
                          <wp:inline distT="0" distB="0" distL="0" distR="0" wp14:anchorId="07A49B72" wp14:editId="50EC1C63">
                            <wp:extent cx="586215" cy="531628"/>
                            <wp:effectExtent l="0" t="0" r="4445" b="1905"/>
                            <wp:docPr id="302" name="Picture 302" descr="C:\Users\FrontDesk\AppData\Local\Microsoft\Windows\Temporary Internet Files\Content.IE5\JAT0G9GH\MC90032546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FrontDesk\AppData\Local\Microsoft\Windows\Temporary Internet Files\Content.IE5\JAT0G9GH\MC90032546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270" cy="531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D023A" w:rsidRPr="00BD023A" w:rsidRDefault="00BD023A" w:rsidP="00BD023A"/>
                    <w:p w:rsidR="005B7866" w:rsidRPr="00593D63" w:rsidRDefault="005B7866" w:rsidP="00BA396A">
                      <w:pPr>
                        <w:pStyle w:val="Heading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E0EC5" w:rsidRPr="001E0EC5" w:rsidRDefault="001E0EC5" w:rsidP="001E0EC5"/>
    <w:p w:rsidR="001E0EC5" w:rsidRPr="001E0EC5" w:rsidRDefault="001E0EC5" w:rsidP="001E0EC5"/>
    <w:p w:rsidR="001E0EC5" w:rsidRPr="001E0EC5" w:rsidRDefault="001E0EC5" w:rsidP="001E0EC5"/>
    <w:p w:rsidR="001E0EC5" w:rsidRPr="001E0EC5" w:rsidRDefault="001E0EC5" w:rsidP="001E0EC5"/>
    <w:p w:rsidR="001E0EC5" w:rsidRPr="001E0EC5" w:rsidRDefault="0029416A" w:rsidP="001E0EC5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CD4D35" wp14:editId="2917C31F">
                <wp:simplePos x="0" y="0"/>
                <wp:positionH relativeFrom="page">
                  <wp:posOffset>6698512</wp:posOffset>
                </wp:positionH>
                <wp:positionV relativeFrom="page">
                  <wp:posOffset>2753834</wp:posOffset>
                </wp:positionV>
                <wp:extent cx="691116" cy="659218"/>
                <wp:effectExtent l="0" t="0" r="13970" b="2667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16" cy="659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64B2" w:rsidRDefault="00B545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15DB95" wp14:editId="2395A5E4">
                                  <wp:extent cx="605968" cy="605968"/>
                                  <wp:effectExtent l="0" t="0" r="3810" b="3810"/>
                                  <wp:docPr id="469" name="Picture 469" descr="C:\Users\FrontDesk\AppData\Local\Microsoft\Windows\Temporary Internet Files\Content.IE5\2ACJB8IT\MC900432589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FrontDesk\AppData\Local\Microsoft\Windows\Temporary Internet Files\Content.IE5\2ACJB8IT\MC900432589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6267" cy="606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062" type="#_x0000_t202" style="position:absolute;margin-left:527.45pt;margin-top:216.85pt;width:54.4pt;height:51.9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" fillcolor="white [3201]" strokeweight=".5pt">
                <v:textbox>
                  <w:txbxContent>
                    <w:p w:rsidR="006564B2" w:rsidRDefault="00B5452A">
                      <w:r>
                        <w:rPr>
                          <w:noProof/>
                        </w:rPr>
                        <w:drawing>
                          <wp:inline distT="0" distB="0" distL="0" distR="0" wp14:anchorId="2A15DB95" wp14:editId="2395A5E4">
                            <wp:extent cx="605968" cy="605968"/>
                            <wp:effectExtent l="0" t="0" r="3810" b="3810"/>
                            <wp:docPr id="469" name="Picture 469" descr="C:\Users\FrontDesk\AppData\Local\Microsoft\Windows\Temporary Internet Files\Content.IE5\2ACJB8IT\MC900432589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FrontDesk\AppData\Local\Microsoft\Windows\Temporary Internet Files\Content.IE5\2ACJB8IT\MC900432589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6267" cy="606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E0EC5" w:rsidRPr="001E0EC5" w:rsidRDefault="00E816A7" w:rsidP="001E0EC5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F357383" wp14:editId="309D36BE">
                <wp:simplePos x="0" y="0"/>
                <wp:positionH relativeFrom="page">
                  <wp:posOffset>4163060</wp:posOffset>
                </wp:positionH>
                <wp:positionV relativeFrom="page">
                  <wp:posOffset>3230245</wp:posOffset>
                </wp:positionV>
                <wp:extent cx="3158490" cy="318770"/>
                <wp:effectExtent l="0" t="0" r="3810" b="5080"/>
                <wp:wrapNone/>
                <wp:docPr id="303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6A7" w:rsidRPr="006564B2" w:rsidRDefault="00E816A7" w:rsidP="00E47EA2">
                            <w:pPr>
                              <w:pStyle w:val="Heading1"/>
                              <w:jc w:val="center"/>
                              <w:rPr>
                                <w:u w:val="single"/>
                              </w:rPr>
                            </w:pPr>
                            <w:r w:rsidRPr="006564B2">
                              <w:rPr>
                                <w:u w:val="single"/>
                              </w:rPr>
                              <w:t>Spring Gardens: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063" type="#_x0000_t202" style="position:absolute;margin-left:327.8pt;margin-top:254.35pt;width:248.7pt;height:25.1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" filled="f" stroked="f">
                <v:textbox style="mso-fit-shape-to-text:t" inset="0,0,0,0">
                  <w:txbxContent>
                    <w:p w:rsidR="00E816A7" w:rsidRPr="006564B2" w:rsidRDefault="00E816A7" w:rsidP="00E47EA2">
                      <w:pPr>
                        <w:pStyle w:val="Heading1"/>
                        <w:jc w:val="center"/>
                        <w:rPr>
                          <w:u w:val="single"/>
                        </w:rPr>
                      </w:pPr>
                      <w:r w:rsidRPr="006564B2">
                        <w:rPr>
                          <w:u w:val="single"/>
                        </w:rPr>
                        <w:t>Spring Gardens: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 xml:space="preserve">       </w:t>
      </w:r>
    </w:p>
    <w:p w:rsidR="001E0EC5" w:rsidRPr="001E0EC5" w:rsidRDefault="00E816A7" w:rsidP="001E0EC5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49DBCF" wp14:editId="1E82644D">
                <wp:simplePos x="0" y="0"/>
                <wp:positionH relativeFrom="column">
                  <wp:posOffset>-781685</wp:posOffset>
                </wp:positionH>
                <wp:positionV relativeFrom="paragraph">
                  <wp:posOffset>19685</wp:posOffset>
                </wp:positionV>
                <wp:extent cx="3683635" cy="3784600"/>
                <wp:effectExtent l="0" t="0" r="0" b="6350"/>
                <wp:wrapSquare wrapText="bothSides"/>
                <wp:docPr id="25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83635" cy="378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6A7" w:rsidRDefault="00404EB1" w:rsidP="005410CF">
                            <w:pPr>
                              <w:rPr>
                                <w:b/>
                                <w:color w:val="E36C0A" w:themeColor="accent6" w:themeShade="BF"/>
                                <w:sz w:val="36"/>
                                <w:u w:val="single"/>
                              </w:rPr>
                            </w:pPr>
                            <w:r w:rsidRPr="00431072">
                              <w:rPr>
                                <w:b/>
                                <w:color w:val="E36C0A" w:themeColor="accent6" w:themeShade="BF"/>
                                <w:sz w:val="36"/>
                                <w:u w:val="single"/>
                              </w:rPr>
                              <w:t>Special Events/ Holidays</w:t>
                            </w:r>
                            <w:r w:rsidR="00E816A7" w:rsidRPr="00431072">
                              <w:rPr>
                                <w:b/>
                                <w:color w:val="E36C0A" w:themeColor="accent6" w:themeShade="BF"/>
                                <w:sz w:val="36"/>
                                <w:u w:val="single"/>
                              </w:rPr>
                              <w:t>:</w:t>
                            </w:r>
                          </w:p>
                          <w:p w:rsidR="0029416A" w:rsidRPr="0029416A" w:rsidRDefault="0029416A" w:rsidP="005410CF">
                            <w:pPr>
                              <w:rPr>
                                <w:color w:val="00B050"/>
                                <w:sz w:val="28"/>
                              </w:rPr>
                            </w:pPr>
                            <w:r w:rsidRPr="0029416A">
                              <w:rPr>
                                <w:color w:val="00B050"/>
                                <w:sz w:val="28"/>
                              </w:rPr>
                              <w:t>April 1</w:t>
                            </w:r>
                            <w:r w:rsidRPr="0029416A">
                              <w:rPr>
                                <w:color w:val="00B050"/>
                                <w:sz w:val="28"/>
                                <w:vertAlign w:val="superscript"/>
                              </w:rPr>
                              <w:t>st</w:t>
                            </w:r>
                            <w:r w:rsidRPr="0029416A">
                              <w:rPr>
                                <w:color w:val="00B050"/>
                                <w:sz w:val="28"/>
                              </w:rPr>
                              <w:t xml:space="preserve">- April </w:t>
                            </w:r>
                            <w:r w:rsidR="00E029FF" w:rsidRPr="0029416A">
                              <w:rPr>
                                <w:color w:val="00B050"/>
                                <w:sz w:val="28"/>
                              </w:rPr>
                              <w:t>Fool’s</w:t>
                            </w:r>
                            <w:r w:rsidRPr="0029416A">
                              <w:rPr>
                                <w:color w:val="00B050"/>
                                <w:sz w:val="28"/>
                              </w:rPr>
                              <w:t xml:space="preserve"> Day/ Picture Day</w:t>
                            </w:r>
                          </w:p>
                          <w:p w:rsidR="0029416A" w:rsidRPr="0029416A" w:rsidRDefault="0029416A" w:rsidP="005410CF">
                            <w:pPr>
                              <w:rPr>
                                <w:color w:val="00B050"/>
                                <w:sz w:val="28"/>
                              </w:rPr>
                            </w:pPr>
                            <w:r w:rsidRPr="0029416A">
                              <w:rPr>
                                <w:color w:val="00B050"/>
                                <w:sz w:val="28"/>
                              </w:rPr>
                              <w:t>April 2</w:t>
                            </w:r>
                            <w:r w:rsidRPr="0029416A">
                              <w:rPr>
                                <w:color w:val="00B050"/>
                                <w:sz w:val="28"/>
                                <w:vertAlign w:val="superscript"/>
                              </w:rPr>
                              <w:t>nd</w:t>
                            </w:r>
                            <w:r w:rsidRPr="0029416A">
                              <w:rPr>
                                <w:color w:val="00B050"/>
                                <w:sz w:val="28"/>
                              </w:rPr>
                              <w:t>- Picture Day</w:t>
                            </w:r>
                          </w:p>
                          <w:p w:rsidR="0029416A" w:rsidRPr="0029416A" w:rsidRDefault="0029416A" w:rsidP="005410CF">
                            <w:pPr>
                              <w:rPr>
                                <w:color w:val="00B050"/>
                                <w:sz w:val="28"/>
                              </w:rPr>
                            </w:pPr>
                            <w:r w:rsidRPr="0029416A">
                              <w:rPr>
                                <w:color w:val="00B050"/>
                                <w:sz w:val="28"/>
                              </w:rPr>
                              <w:t>April 3</w:t>
                            </w:r>
                            <w:r w:rsidRPr="0029416A">
                              <w:rPr>
                                <w:color w:val="00B050"/>
                                <w:sz w:val="28"/>
                                <w:vertAlign w:val="superscript"/>
                              </w:rPr>
                              <w:t>rd</w:t>
                            </w:r>
                            <w:r w:rsidRPr="0029416A">
                              <w:rPr>
                                <w:color w:val="00B050"/>
                                <w:sz w:val="28"/>
                              </w:rPr>
                              <w:t>- Picture Day</w:t>
                            </w:r>
                          </w:p>
                          <w:p w:rsidR="0029416A" w:rsidRPr="0029416A" w:rsidRDefault="0029416A" w:rsidP="005410CF">
                            <w:pPr>
                              <w:rPr>
                                <w:color w:val="00B050"/>
                                <w:sz w:val="28"/>
                              </w:rPr>
                            </w:pPr>
                            <w:r w:rsidRPr="0029416A">
                              <w:rPr>
                                <w:color w:val="00B050"/>
                                <w:sz w:val="28"/>
                              </w:rPr>
                              <w:t>April 13</w:t>
                            </w:r>
                            <w:r w:rsidRPr="0029416A">
                              <w:rPr>
                                <w:color w:val="00B050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29416A">
                              <w:rPr>
                                <w:color w:val="00B050"/>
                                <w:sz w:val="28"/>
                              </w:rPr>
                              <w:t>- Palm Sunday</w:t>
                            </w:r>
                          </w:p>
                          <w:p w:rsidR="0029416A" w:rsidRPr="0029416A" w:rsidRDefault="0029416A" w:rsidP="005410CF">
                            <w:pPr>
                              <w:rPr>
                                <w:color w:val="00B050"/>
                                <w:sz w:val="28"/>
                              </w:rPr>
                            </w:pPr>
                            <w:r w:rsidRPr="0029416A">
                              <w:rPr>
                                <w:color w:val="00B050"/>
                                <w:sz w:val="28"/>
                              </w:rPr>
                              <w:t>April 14</w:t>
                            </w:r>
                            <w:r w:rsidRPr="0029416A">
                              <w:rPr>
                                <w:color w:val="00B050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29416A">
                              <w:rPr>
                                <w:color w:val="00B050"/>
                                <w:sz w:val="28"/>
                              </w:rPr>
                              <w:t>-18</w:t>
                            </w:r>
                            <w:r w:rsidRPr="0029416A">
                              <w:rPr>
                                <w:color w:val="00B050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29416A">
                              <w:rPr>
                                <w:color w:val="00B050"/>
                                <w:sz w:val="28"/>
                              </w:rPr>
                              <w:t>-Spring Break for After School</w:t>
                            </w:r>
                            <w:r w:rsidR="00E029FF">
                              <w:rPr>
                                <w:color w:val="00B050"/>
                                <w:sz w:val="28"/>
                              </w:rPr>
                              <w:t>-</w:t>
                            </w:r>
                            <w:proofErr w:type="spellStart"/>
                            <w:r w:rsidRPr="0029416A">
                              <w:rPr>
                                <w:color w:val="00B050"/>
                                <w:sz w:val="28"/>
                              </w:rPr>
                              <w:t>ers</w:t>
                            </w:r>
                            <w:proofErr w:type="spellEnd"/>
                          </w:p>
                          <w:p w:rsidR="0029416A" w:rsidRPr="0029416A" w:rsidRDefault="0029416A" w:rsidP="005410CF">
                            <w:pPr>
                              <w:rPr>
                                <w:color w:val="00B050"/>
                                <w:sz w:val="28"/>
                              </w:rPr>
                            </w:pPr>
                            <w:r w:rsidRPr="0029416A">
                              <w:rPr>
                                <w:color w:val="00B050"/>
                                <w:sz w:val="28"/>
                              </w:rPr>
                              <w:t>April 18</w:t>
                            </w:r>
                            <w:r w:rsidRPr="0029416A">
                              <w:rPr>
                                <w:color w:val="00B050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29416A">
                              <w:rPr>
                                <w:color w:val="00B050"/>
                                <w:sz w:val="28"/>
                              </w:rPr>
                              <w:t xml:space="preserve">-Good Friday/ Easter </w:t>
                            </w:r>
                            <w:proofErr w:type="gramStart"/>
                            <w:r w:rsidRPr="0029416A">
                              <w:rPr>
                                <w:color w:val="00B050"/>
                                <w:sz w:val="28"/>
                              </w:rPr>
                              <w:t>Egg</w:t>
                            </w:r>
                            <w:proofErr w:type="gramEnd"/>
                            <w:r w:rsidRPr="0029416A">
                              <w:rPr>
                                <w:color w:val="00B050"/>
                                <w:sz w:val="28"/>
                              </w:rPr>
                              <w:t xml:space="preserve"> Hunt</w:t>
                            </w:r>
                            <w:r w:rsidR="00E029FF">
                              <w:rPr>
                                <w:color w:val="00B050"/>
                                <w:sz w:val="28"/>
                              </w:rPr>
                              <w:t xml:space="preserve"> </w:t>
                            </w:r>
                            <w:r w:rsidRPr="0029416A">
                              <w:rPr>
                                <w:color w:val="00B050"/>
                                <w:sz w:val="28"/>
                              </w:rPr>
                              <w:t>(CLOSING AT 3PM)</w:t>
                            </w:r>
                          </w:p>
                          <w:p w:rsidR="0029416A" w:rsidRPr="0029416A" w:rsidRDefault="0029416A" w:rsidP="005410CF">
                            <w:pPr>
                              <w:rPr>
                                <w:color w:val="00B050"/>
                                <w:sz w:val="28"/>
                              </w:rPr>
                            </w:pPr>
                            <w:r w:rsidRPr="0029416A">
                              <w:rPr>
                                <w:color w:val="00B050"/>
                                <w:sz w:val="28"/>
                              </w:rPr>
                              <w:t>April 20</w:t>
                            </w:r>
                            <w:r w:rsidRPr="0029416A">
                              <w:rPr>
                                <w:color w:val="00B050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29416A">
                              <w:rPr>
                                <w:color w:val="00B050"/>
                                <w:sz w:val="28"/>
                              </w:rPr>
                              <w:t>-Easter Day</w:t>
                            </w:r>
                          </w:p>
                          <w:p w:rsidR="0029416A" w:rsidRPr="0029416A" w:rsidRDefault="0029416A" w:rsidP="005410CF">
                            <w:pPr>
                              <w:rPr>
                                <w:color w:val="00B050"/>
                                <w:sz w:val="28"/>
                              </w:rPr>
                            </w:pPr>
                            <w:r w:rsidRPr="0029416A">
                              <w:rPr>
                                <w:color w:val="00B050"/>
                                <w:sz w:val="28"/>
                              </w:rPr>
                              <w:t>April 21</w:t>
                            </w:r>
                            <w:r w:rsidRPr="0029416A">
                              <w:rPr>
                                <w:color w:val="00B050"/>
                                <w:sz w:val="28"/>
                                <w:vertAlign w:val="superscript"/>
                              </w:rPr>
                              <w:t>st</w:t>
                            </w:r>
                            <w:r w:rsidRPr="0029416A">
                              <w:rPr>
                                <w:color w:val="00B050"/>
                                <w:sz w:val="28"/>
                              </w:rPr>
                              <w:t>- Easter Monday (CLOSED)</w:t>
                            </w:r>
                          </w:p>
                          <w:p w:rsidR="0029416A" w:rsidRPr="0029416A" w:rsidRDefault="0029416A" w:rsidP="005410CF">
                            <w:pPr>
                              <w:rPr>
                                <w:color w:val="00B050"/>
                                <w:sz w:val="28"/>
                              </w:rPr>
                            </w:pPr>
                            <w:r w:rsidRPr="0029416A">
                              <w:rPr>
                                <w:color w:val="00B050"/>
                                <w:sz w:val="28"/>
                              </w:rPr>
                              <w:t>April 22</w:t>
                            </w:r>
                            <w:r w:rsidRPr="0029416A">
                              <w:rPr>
                                <w:color w:val="00B050"/>
                                <w:sz w:val="28"/>
                                <w:vertAlign w:val="superscript"/>
                              </w:rPr>
                              <w:t>nd</w:t>
                            </w:r>
                            <w:r w:rsidRPr="0029416A">
                              <w:rPr>
                                <w:color w:val="00B050"/>
                                <w:sz w:val="28"/>
                              </w:rPr>
                              <w:t>- Earth Day</w:t>
                            </w:r>
                          </w:p>
                          <w:p w:rsidR="0029416A" w:rsidRPr="0029416A" w:rsidRDefault="0029416A" w:rsidP="005410CF">
                            <w:pPr>
                              <w:rPr>
                                <w:color w:val="00B050"/>
                                <w:sz w:val="28"/>
                              </w:rPr>
                            </w:pPr>
                            <w:r w:rsidRPr="0029416A">
                              <w:rPr>
                                <w:color w:val="00B050"/>
                                <w:sz w:val="28"/>
                              </w:rPr>
                              <w:t>April 25</w:t>
                            </w:r>
                            <w:r w:rsidRPr="0029416A">
                              <w:rPr>
                                <w:color w:val="00B050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29416A">
                              <w:rPr>
                                <w:color w:val="00B050"/>
                                <w:sz w:val="28"/>
                              </w:rPr>
                              <w:t>- Arbor Day</w:t>
                            </w:r>
                          </w:p>
                          <w:p w:rsidR="00BD023A" w:rsidRDefault="00BD023A" w:rsidP="005410CF"/>
                          <w:p w:rsidR="00E816A7" w:rsidRPr="0029416A" w:rsidRDefault="00D57C70" w:rsidP="005410CF">
                            <w:pPr>
                              <w:rPr>
                                <w:b/>
                                <w:color w:val="00B0F0"/>
                                <w:sz w:val="32"/>
                                <w:u w:val="single"/>
                              </w:rPr>
                            </w:pPr>
                            <w:r w:rsidRPr="0029416A">
                              <w:rPr>
                                <w:b/>
                                <w:color w:val="00B0F0"/>
                                <w:sz w:val="32"/>
                                <w:u w:val="single"/>
                              </w:rPr>
                              <w:t>RAISING A READER:</w:t>
                            </w:r>
                          </w:p>
                          <w:p w:rsidR="00D57C70" w:rsidRPr="00D57C70" w:rsidRDefault="00D57C70" w:rsidP="005410CF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Be sure to grab your child’s </w:t>
                            </w:r>
                            <w:r w:rsidRPr="00D57C70">
                              <w:rPr>
                                <w:b/>
                                <w:color w:val="FF0000"/>
                                <w:szCs w:val="24"/>
                              </w:rPr>
                              <w:t>RED</w:t>
                            </w:r>
                            <w:r>
                              <w:rPr>
                                <w:szCs w:val="24"/>
                              </w:rPr>
                              <w:t xml:space="preserve"> Raising a Reader bag every Monday and return them by Friday each week! Thanks!</w:t>
                            </w:r>
                          </w:p>
                          <w:p w:rsidR="00D63C18" w:rsidRDefault="00D63C18" w:rsidP="005410CF"/>
                          <w:p w:rsidR="00D63C18" w:rsidRDefault="00D63C18" w:rsidP="005410CF"/>
                          <w:p w:rsidR="00CD792B" w:rsidRPr="005410CF" w:rsidRDefault="00CD792B" w:rsidP="005410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064" type="#_x0000_t202" style="position:absolute;margin-left:-61.55pt;margin-top:1.55pt;width:290.05pt;height:298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" filled="f" stroked="f">
                <v:textbox>
                  <w:txbxContent>
                    <w:p w:rsidR="00E816A7" w:rsidRDefault="00404EB1" w:rsidP="005410CF">
                      <w:pPr>
                        <w:rPr>
                          <w:b/>
                          <w:color w:val="E36C0A" w:themeColor="accent6" w:themeShade="BF"/>
                          <w:sz w:val="36"/>
                          <w:u w:val="single"/>
                        </w:rPr>
                      </w:pPr>
                      <w:r w:rsidRPr="00431072">
                        <w:rPr>
                          <w:b/>
                          <w:color w:val="E36C0A" w:themeColor="accent6" w:themeShade="BF"/>
                          <w:sz w:val="36"/>
                          <w:u w:val="single"/>
                        </w:rPr>
                        <w:t>Special Events/ Holidays</w:t>
                      </w:r>
                      <w:r w:rsidR="00E816A7" w:rsidRPr="00431072">
                        <w:rPr>
                          <w:b/>
                          <w:color w:val="E36C0A" w:themeColor="accent6" w:themeShade="BF"/>
                          <w:sz w:val="36"/>
                          <w:u w:val="single"/>
                        </w:rPr>
                        <w:t>:</w:t>
                      </w:r>
                    </w:p>
                    <w:p w:rsidR="0029416A" w:rsidRPr="0029416A" w:rsidRDefault="0029416A" w:rsidP="005410CF">
                      <w:pPr>
                        <w:rPr>
                          <w:color w:val="00B050"/>
                          <w:sz w:val="28"/>
                        </w:rPr>
                      </w:pPr>
                      <w:r w:rsidRPr="0029416A">
                        <w:rPr>
                          <w:color w:val="00B050"/>
                          <w:sz w:val="28"/>
                        </w:rPr>
                        <w:t>April 1</w:t>
                      </w:r>
                      <w:r w:rsidRPr="0029416A">
                        <w:rPr>
                          <w:color w:val="00B050"/>
                          <w:sz w:val="28"/>
                          <w:vertAlign w:val="superscript"/>
                        </w:rPr>
                        <w:t>st</w:t>
                      </w:r>
                      <w:r w:rsidRPr="0029416A">
                        <w:rPr>
                          <w:color w:val="00B050"/>
                          <w:sz w:val="28"/>
                        </w:rPr>
                        <w:t xml:space="preserve">- April </w:t>
                      </w:r>
                      <w:r w:rsidR="00E029FF" w:rsidRPr="0029416A">
                        <w:rPr>
                          <w:color w:val="00B050"/>
                          <w:sz w:val="28"/>
                        </w:rPr>
                        <w:t>Fool’s</w:t>
                      </w:r>
                      <w:r w:rsidRPr="0029416A">
                        <w:rPr>
                          <w:color w:val="00B050"/>
                          <w:sz w:val="28"/>
                        </w:rPr>
                        <w:t xml:space="preserve"> Day/ Picture Day</w:t>
                      </w:r>
                    </w:p>
                    <w:p w:rsidR="0029416A" w:rsidRPr="0029416A" w:rsidRDefault="0029416A" w:rsidP="005410CF">
                      <w:pPr>
                        <w:rPr>
                          <w:color w:val="00B050"/>
                          <w:sz w:val="28"/>
                        </w:rPr>
                      </w:pPr>
                      <w:r w:rsidRPr="0029416A">
                        <w:rPr>
                          <w:color w:val="00B050"/>
                          <w:sz w:val="28"/>
                        </w:rPr>
                        <w:t>April 2</w:t>
                      </w:r>
                      <w:r w:rsidRPr="0029416A">
                        <w:rPr>
                          <w:color w:val="00B050"/>
                          <w:sz w:val="28"/>
                          <w:vertAlign w:val="superscript"/>
                        </w:rPr>
                        <w:t>nd</w:t>
                      </w:r>
                      <w:r w:rsidRPr="0029416A">
                        <w:rPr>
                          <w:color w:val="00B050"/>
                          <w:sz w:val="28"/>
                        </w:rPr>
                        <w:t>- Picture Day</w:t>
                      </w:r>
                    </w:p>
                    <w:p w:rsidR="0029416A" w:rsidRPr="0029416A" w:rsidRDefault="0029416A" w:rsidP="005410CF">
                      <w:pPr>
                        <w:rPr>
                          <w:color w:val="00B050"/>
                          <w:sz w:val="28"/>
                        </w:rPr>
                      </w:pPr>
                      <w:r w:rsidRPr="0029416A">
                        <w:rPr>
                          <w:color w:val="00B050"/>
                          <w:sz w:val="28"/>
                        </w:rPr>
                        <w:t>April 3</w:t>
                      </w:r>
                      <w:r w:rsidRPr="0029416A">
                        <w:rPr>
                          <w:color w:val="00B050"/>
                          <w:sz w:val="28"/>
                          <w:vertAlign w:val="superscript"/>
                        </w:rPr>
                        <w:t>rd</w:t>
                      </w:r>
                      <w:r w:rsidRPr="0029416A">
                        <w:rPr>
                          <w:color w:val="00B050"/>
                          <w:sz w:val="28"/>
                        </w:rPr>
                        <w:t>- Picture Day</w:t>
                      </w:r>
                    </w:p>
                    <w:p w:rsidR="0029416A" w:rsidRPr="0029416A" w:rsidRDefault="0029416A" w:rsidP="005410CF">
                      <w:pPr>
                        <w:rPr>
                          <w:color w:val="00B050"/>
                          <w:sz w:val="28"/>
                        </w:rPr>
                      </w:pPr>
                      <w:r w:rsidRPr="0029416A">
                        <w:rPr>
                          <w:color w:val="00B050"/>
                          <w:sz w:val="28"/>
                        </w:rPr>
                        <w:t>April 13</w:t>
                      </w:r>
                      <w:r w:rsidRPr="0029416A">
                        <w:rPr>
                          <w:color w:val="00B050"/>
                          <w:sz w:val="28"/>
                          <w:vertAlign w:val="superscript"/>
                        </w:rPr>
                        <w:t>th</w:t>
                      </w:r>
                      <w:r w:rsidRPr="0029416A">
                        <w:rPr>
                          <w:color w:val="00B050"/>
                          <w:sz w:val="28"/>
                        </w:rPr>
                        <w:t>- Palm Sunday</w:t>
                      </w:r>
                    </w:p>
                    <w:p w:rsidR="0029416A" w:rsidRPr="0029416A" w:rsidRDefault="0029416A" w:rsidP="005410CF">
                      <w:pPr>
                        <w:rPr>
                          <w:color w:val="00B050"/>
                          <w:sz w:val="28"/>
                        </w:rPr>
                      </w:pPr>
                      <w:r w:rsidRPr="0029416A">
                        <w:rPr>
                          <w:color w:val="00B050"/>
                          <w:sz w:val="28"/>
                        </w:rPr>
                        <w:t>April 14</w:t>
                      </w:r>
                      <w:r w:rsidRPr="0029416A">
                        <w:rPr>
                          <w:color w:val="00B050"/>
                          <w:sz w:val="28"/>
                          <w:vertAlign w:val="superscript"/>
                        </w:rPr>
                        <w:t>th</w:t>
                      </w:r>
                      <w:r w:rsidRPr="0029416A">
                        <w:rPr>
                          <w:color w:val="00B050"/>
                          <w:sz w:val="28"/>
                        </w:rPr>
                        <w:t>-18</w:t>
                      </w:r>
                      <w:r w:rsidRPr="0029416A">
                        <w:rPr>
                          <w:color w:val="00B050"/>
                          <w:sz w:val="28"/>
                          <w:vertAlign w:val="superscript"/>
                        </w:rPr>
                        <w:t>th</w:t>
                      </w:r>
                      <w:r w:rsidRPr="0029416A">
                        <w:rPr>
                          <w:color w:val="00B050"/>
                          <w:sz w:val="28"/>
                        </w:rPr>
                        <w:t>-Spring Break for After School</w:t>
                      </w:r>
                      <w:r w:rsidR="00E029FF">
                        <w:rPr>
                          <w:color w:val="00B050"/>
                          <w:sz w:val="28"/>
                        </w:rPr>
                        <w:t>-</w:t>
                      </w:r>
                      <w:proofErr w:type="spellStart"/>
                      <w:r w:rsidRPr="0029416A">
                        <w:rPr>
                          <w:color w:val="00B050"/>
                          <w:sz w:val="28"/>
                        </w:rPr>
                        <w:t>ers</w:t>
                      </w:r>
                      <w:proofErr w:type="spellEnd"/>
                    </w:p>
                    <w:p w:rsidR="0029416A" w:rsidRPr="0029416A" w:rsidRDefault="0029416A" w:rsidP="005410CF">
                      <w:pPr>
                        <w:rPr>
                          <w:color w:val="00B050"/>
                          <w:sz w:val="28"/>
                        </w:rPr>
                      </w:pPr>
                      <w:r w:rsidRPr="0029416A">
                        <w:rPr>
                          <w:color w:val="00B050"/>
                          <w:sz w:val="28"/>
                        </w:rPr>
                        <w:t>April 18</w:t>
                      </w:r>
                      <w:r w:rsidRPr="0029416A">
                        <w:rPr>
                          <w:color w:val="00B050"/>
                          <w:sz w:val="28"/>
                          <w:vertAlign w:val="superscript"/>
                        </w:rPr>
                        <w:t>th</w:t>
                      </w:r>
                      <w:r w:rsidRPr="0029416A">
                        <w:rPr>
                          <w:color w:val="00B050"/>
                          <w:sz w:val="28"/>
                        </w:rPr>
                        <w:t xml:space="preserve">-Good Friday/ Easter </w:t>
                      </w:r>
                      <w:proofErr w:type="gramStart"/>
                      <w:r w:rsidRPr="0029416A">
                        <w:rPr>
                          <w:color w:val="00B050"/>
                          <w:sz w:val="28"/>
                        </w:rPr>
                        <w:t>Egg</w:t>
                      </w:r>
                      <w:proofErr w:type="gramEnd"/>
                      <w:r w:rsidRPr="0029416A">
                        <w:rPr>
                          <w:color w:val="00B050"/>
                          <w:sz w:val="28"/>
                        </w:rPr>
                        <w:t xml:space="preserve"> Hunt</w:t>
                      </w:r>
                      <w:r w:rsidR="00E029FF">
                        <w:rPr>
                          <w:color w:val="00B050"/>
                          <w:sz w:val="28"/>
                        </w:rPr>
                        <w:t xml:space="preserve"> </w:t>
                      </w:r>
                      <w:r w:rsidRPr="0029416A">
                        <w:rPr>
                          <w:color w:val="00B050"/>
                          <w:sz w:val="28"/>
                        </w:rPr>
                        <w:t>(CLOSING AT 3PM)</w:t>
                      </w:r>
                    </w:p>
                    <w:p w:rsidR="0029416A" w:rsidRPr="0029416A" w:rsidRDefault="0029416A" w:rsidP="005410CF">
                      <w:pPr>
                        <w:rPr>
                          <w:color w:val="00B050"/>
                          <w:sz w:val="28"/>
                        </w:rPr>
                      </w:pPr>
                      <w:r w:rsidRPr="0029416A">
                        <w:rPr>
                          <w:color w:val="00B050"/>
                          <w:sz w:val="28"/>
                        </w:rPr>
                        <w:t>April 20</w:t>
                      </w:r>
                      <w:r w:rsidRPr="0029416A">
                        <w:rPr>
                          <w:color w:val="00B050"/>
                          <w:sz w:val="28"/>
                          <w:vertAlign w:val="superscript"/>
                        </w:rPr>
                        <w:t>th</w:t>
                      </w:r>
                      <w:r w:rsidRPr="0029416A">
                        <w:rPr>
                          <w:color w:val="00B050"/>
                          <w:sz w:val="28"/>
                        </w:rPr>
                        <w:t>-Easter Day</w:t>
                      </w:r>
                    </w:p>
                    <w:p w:rsidR="0029416A" w:rsidRPr="0029416A" w:rsidRDefault="0029416A" w:rsidP="005410CF">
                      <w:pPr>
                        <w:rPr>
                          <w:color w:val="00B050"/>
                          <w:sz w:val="28"/>
                        </w:rPr>
                      </w:pPr>
                      <w:r w:rsidRPr="0029416A">
                        <w:rPr>
                          <w:color w:val="00B050"/>
                          <w:sz w:val="28"/>
                        </w:rPr>
                        <w:t>April 21</w:t>
                      </w:r>
                      <w:r w:rsidRPr="0029416A">
                        <w:rPr>
                          <w:color w:val="00B050"/>
                          <w:sz w:val="28"/>
                          <w:vertAlign w:val="superscript"/>
                        </w:rPr>
                        <w:t>st</w:t>
                      </w:r>
                      <w:r w:rsidRPr="0029416A">
                        <w:rPr>
                          <w:color w:val="00B050"/>
                          <w:sz w:val="28"/>
                        </w:rPr>
                        <w:t>- Easter Monday (CLOSED)</w:t>
                      </w:r>
                    </w:p>
                    <w:p w:rsidR="0029416A" w:rsidRPr="0029416A" w:rsidRDefault="0029416A" w:rsidP="005410CF">
                      <w:pPr>
                        <w:rPr>
                          <w:color w:val="00B050"/>
                          <w:sz w:val="28"/>
                        </w:rPr>
                      </w:pPr>
                      <w:r w:rsidRPr="0029416A">
                        <w:rPr>
                          <w:color w:val="00B050"/>
                          <w:sz w:val="28"/>
                        </w:rPr>
                        <w:t>April 22</w:t>
                      </w:r>
                      <w:r w:rsidRPr="0029416A">
                        <w:rPr>
                          <w:color w:val="00B050"/>
                          <w:sz w:val="28"/>
                          <w:vertAlign w:val="superscript"/>
                        </w:rPr>
                        <w:t>nd</w:t>
                      </w:r>
                      <w:r w:rsidRPr="0029416A">
                        <w:rPr>
                          <w:color w:val="00B050"/>
                          <w:sz w:val="28"/>
                        </w:rPr>
                        <w:t>- Earth Day</w:t>
                      </w:r>
                    </w:p>
                    <w:p w:rsidR="0029416A" w:rsidRPr="0029416A" w:rsidRDefault="0029416A" w:rsidP="005410CF">
                      <w:pPr>
                        <w:rPr>
                          <w:color w:val="00B050"/>
                          <w:sz w:val="28"/>
                        </w:rPr>
                      </w:pPr>
                      <w:r w:rsidRPr="0029416A">
                        <w:rPr>
                          <w:color w:val="00B050"/>
                          <w:sz w:val="28"/>
                        </w:rPr>
                        <w:t>April 25</w:t>
                      </w:r>
                      <w:r w:rsidRPr="0029416A">
                        <w:rPr>
                          <w:color w:val="00B050"/>
                          <w:sz w:val="28"/>
                          <w:vertAlign w:val="superscript"/>
                        </w:rPr>
                        <w:t>th</w:t>
                      </w:r>
                      <w:r w:rsidRPr="0029416A">
                        <w:rPr>
                          <w:color w:val="00B050"/>
                          <w:sz w:val="28"/>
                        </w:rPr>
                        <w:t>- Arbor Day</w:t>
                      </w:r>
                    </w:p>
                    <w:p w:rsidR="00BD023A" w:rsidRDefault="00BD023A" w:rsidP="005410CF"/>
                    <w:p w:rsidR="00E816A7" w:rsidRPr="0029416A" w:rsidRDefault="00D57C70" w:rsidP="005410CF">
                      <w:pPr>
                        <w:rPr>
                          <w:b/>
                          <w:color w:val="00B0F0"/>
                          <w:sz w:val="32"/>
                          <w:u w:val="single"/>
                        </w:rPr>
                      </w:pPr>
                      <w:r w:rsidRPr="0029416A">
                        <w:rPr>
                          <w:b/>
                          <w:color w:val="00B0F0"/>
                          <w:sz w:val="32"/>
                          <w:u w:val="single"/>
                        </w:rPr>
                        <w:t>RAISING A READER:</w:t>
                      </w:r>
                    </w:p>
                    <w:p w:rsidR="00D57C70" w:rsidRPr="00D57C70" w:rsidRDefault="00D57C70" w:rsidP="005410CF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Be sure to grab your child’s </w:t>
                      </w:r>
                      <w:r w:rsidRPr="00D57C70">
                        <w:rPr>
                          <w:b/>
                          <w:color w:val="FF0000"/>
                          <w:szCs w:val="24"/>
                        </w:rPr>
                        <w:t>RED</w:t>
                      </w:r>
                      <w:r>
                        <w:rPr>
                          <w:szCs w:val="24"/>
                        </w:rPr>
                        <w:t xml:space="preserve"> Raising a Reader bag every Monday and return them by Friday each week! Thanks!</w:t>
                      </w:r>
                    </w:p>
                    <w:p w:rsidR="00D63C18" w:rsidRDefault="00D63C18" w:rsidP="005410CF"/>
                    <w:p w:rsidR="00D63C18" w:rsidRDefault="00D63C18" w:rsidP="005410CF"/>
                    <w:p w:rsidR="00CD792B" w:rsidRPr="005410CF" w:rsidRDefault="00CD792B" w:rsidP="005410CF"/>
                  </w:txbxContent>
                </v:textbox>
                <w10:wrap type="square"/>
              </v:shape>
            </w:pict>
          </mc:Fallback>
        </mc:AlternateContent>
      </w:r>
    </w:p>
    <w:p w:rsidR="001E0EC5" w:rsidRPr="001E0EC5" w:rsidRDefault="001E0EC5" w:rsidP="001E0EC5"/>
    <w:p w:rsidR="001E0EC5" w:rsidRPr="001E0EC5" w:rsidRDefault="001E0EC5" w:rsidP="001E0EC5"/>
    <w:p w:rsidR="001E0EC5" w:rsidRPr="001E0EC5" w:rsidRDefault="0029416A" w:rsidP="001E0EC5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D4D8F21" wp14:editId="6378BD41">
                <wp:simplePos x="0" y="0"/>
                <wp:positionH relativeFrom="page">
                  <wp:posOffset>3912191</wp:posOffset>
                </wp:positionH>
                <wp:positionV relativeFrom="page">
                  <wp:posOffset>3551274</wp:posOffset>
                </wp:positionV>
                <wp:extent cx="3203530" cy="2849526"/>
                <wp:effectExtent l="0" t="0" r="16510" b="27305"/>
                <wp:wrapNone/>
                <wp:docPr id="471" name="Text Box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3530" cy="28495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64B2" w:rsidRDefault="002941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74B2CC" wp14:editId="7BFC089C">
                                  <wp:extent cx="2232838" cy="2721935"/>
                                  <wp:effectExtent l="0" t="0" r="0" b="2540"/>
                                  <wp:docPr id="459" name="Picture 459" descr="C:\Users\FrontDesk\AppData\Local\Microsoft\Windows\Temporary Internet Files\Content.IE5\TCVBT4Q3\MC900020665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FrontDesk\AppData\Local\Microsoft\Windows\Temporary Internet Files\Content.IE5\TCVBT4Q3\MC900020665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1152" cy="2719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1" o:spid="_x0000_s1065" type="#_x0000_t202" style="position:absolute;margin-left:308.05pt;margin-top:279.65pt;width:252.25pt;height:224.3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" fillcolor="white [3201]" strokeweight=".5pt">
                <v:textbox>
                  <w:txbxContent>
                    <w:p w:rsidR="006564B2" w:rsidRDefault="0029416A">
                      <w:r>
                        <w:rPr>
                          <w:noProof/>
                        </w:rPr>
                        <w:drawing>
                          <wp:inline distT="0" distB="0" distL="0" distR="0" wp14:anchorId="3474B2CC" wp14:editId="7BFC089C">
                            <wp:extent cx="2232838" cy="2721935"/>
                            <wp:effectExtent l="0" t="0" r="0" b="2540"/>
                            <wp:docPr id="459" name="Picture 459" descr="C:\Users\FrontDesk\AppData\Local\Microsoft\Windows\Temporary Internet Files\Content.IE5\TCVBT4Q3\MC900020665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FrontDesk\AppData\Local\Microsoft\Windows\Temporary Internet Files\Content.IE5\TCVBT4Q3\MC900020665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1152" cy="2719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E0EC5" w:rsidRDefault="00B5452A" w:rsidP="001E0EC5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5401340</wp:posOffset>
                </wp:positionH>
                <wp:positionV relativeFrom="page">
                  <wp:posOffset>3721395</wp:posOffset>
                </wp:positionV>
                <wp:extent cx="1639643" cy="1945758"/>
                <wp:effectExtent l="0" t="0" r="17780" b="16510"/>
                <wp:wrapNone/>
                <wp:docPr id="470" name="Text Box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643" cy="1945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452A" w:rsidRDefault="00B5452A" w:rsidP="00B5452A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B5452A">
                              <w:rPr>
                                <w:b/>
                                <w:sz w:val="22"/>
                              </w:rPr>
                              <w:t>It’s almost time to plant our SPRING GARDENS! If you haven’t already, and would like to, please donate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 some </w:t>
                            </w:r>
                            <w:r w:rsidRPr="00B5452A">
                              <w:rPr>
                                <w:b/>
                                <w:sz w:val="22"/>
                              </w:rPr>
                              <w:t>vegetable seeds to your child’s teachers!</w:t>
                            </w:r>
                          </w:p>
                          <w:p w:rsidR="00B5452A" w:rsidRPr="00B5452A" w:rsidRDefault="00B5452A" w:rsidP="00B5452A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B5452A">
                              <w:rPr>
                                <w:b/>
                                <w:sz w:val="22"/>
                              </w:rPr>
                              <w:t>Thanks for contributing to their class garden!</w:t>
                            </w:r>
                          </w:p>
                          <w:p w:rsidR="00B5452A" w:rsidRPr="00B5452A" w:rsidRDefault="00B5452A" w:rsidP="00B5452A">
                            <w:pPr>
                              <w:ind w:left="72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0" o:spid="_x0000_s1066" type="#_x0000_t202" style="position:absolute;margin-left:425.3pt;margin-top:293pt;width:129.1pt;height:153.2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" fillcolor="white [3201]" strokeweight=".5pt">
                <v:textbox>
                  <w:txbxContent>
                    <w:p w:rsidR="00B5452A" w:rsidRDefault="00B5452A" w:rsidP="00B5452A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B5452A">
                        <w:rPr>
                          <w:b/>
                          <w:sz w:val="22"/>
                        </w:rPr>
                        <w:t>It’s almost time to plant our SPRING GARDENS! If you haven’t already, and would like to, please donate</w:t>
                      </w:r>
                      <w:r>
                        <w:rPr>
                          <w:b/>
                          <w:sz w:val="22"/>
                        </w:rPr>
                        <w:t xml:space="preserve"> some </w:t>
                      </w:r>
                      <w:r w:rsidRPr="00B5452A">
                        <w:rPr>
                          <w:b/>
                          <w:sz w:val="22"/>
                        </w:rPr>
                        <w:t>vegetable seeds to your child’s teachers!</w:t>
                      </w:r>
                    </w:p>
                    <w:p w:rsidR="00B5452A" w:rsidRPr="00B5452A" w:rsidRDefault="00B5452A" w:rsidP="00B5452A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B5452A">
                        <w:rPr>
                          <w:b/>
                          <w:sz w:val="22"/>
                        </w:rPr>
                        <w:t>Thanks for contributing to their class garden!</w:t>
                      </w:r>
                    </w:p>
                    <w:p w:rsidR="00B5452A" w:rsidRPr="00B5452A" w:rsidRDefault="00B5452A" w:rsidP="00B5452A">
                      <w:pPr>
                        <w:ind w:left="720"/>
                        <w:rPr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E0EC5" w:rsidRDefault="001E0EC5" w:rsidP="001E0EC5"/>
    <w:p w:rsidR="00385922" w:rsidRDefault="001E0EC5" w:rsidP="001E0EC5">
      <w:pPr>
        <w:tabs>
          <w:tab w:val="left" w:pos="5810"/>
        </w:tabs>
      </w:pPr>
      <w:r>
        <w:tab/>
      </w:r>
    </w:p>
    <w:p w:rsidR="00385922" w:rsidRPr="00385922" w:rsidRDefault="00385922" w:rsidP="00385922"/>
    <w:p w:rsidR="00385922" w:rsidRPr="00385922" w:rsidRDefault="00385922" w:rsidP="00385922"/>
    <w:p w:rsidR="00385922" w:rsidRPr="00385922" w:rsidRDefault="00385922" w:rsidP="00385922"/>
    <w:p w:rsidR="00385922" w:rsidRDefault="00385922" w:rsidP="00385922"/>
    <w:p w:rsidR="00215570" w:rsidRPr="00385922" w:rsidRDefault="00E029FF" w:rsidP="0038592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B134B27" wp14:editId="2E371101">
                <wp:simplePos x="0" y="0"/>
                <wp:positionH relativeFrom="page">
                  <wp:posOffset>3944679</wp:posOffset>
                </wp:positionH>
                <wp:positionV relativeFrom="page">
                  <wp:posOffset>7070650</wp:posOffset>
                </wp:positionV>
                <wp:extent cx="3460750" cy="1392865"/>
                <wp:effectExtent l="0" t="0" r="6350" b="17145"/>
                <wp:wrapNone/>
                <wp:docPr id="300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0" cy="139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29FF" w:rsidRDefault="00B5452A" w:rsidP="00E029FF">
                            <w:pPr>
                              <w:pStyle w:val="BodyText"/>
                              <w:jc w:val="center"/>
                              <w:rPr>
                                <w:b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Cs w:val="18"/>
                              </w:rPr>
                              <w:t>Spring Break is April 14</w:t>
                            </w:r>
                            <w:r w:rsidRPr="00B5452A">
                              <w:rPr>
                                <w:b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Cs w:val="18"/>
                              </w:rPr>
                              <w:t>-18</w:t>
                            </w:r>
                            <w:r w:rsidRPr="00B5452A">
                              <w:rPr>
                                <w:b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Cs w:val="18"/>
                              </w:rPr>
                              <w:t>!</w:t>
                            </w:r>
                            <w:r w:rsidR="00E029FF">
                              <w:rPr>
                                <w:b/>
                                <w:szCs w:val="18"/>
                              </w:rPr>
                              <w:t xml:space="preserve"> </w:t>
                            </w:r>
                          </w:p>
                          <w:p w:rsidR="00E816A7" w:rsidRDefault="00E029FF" w:rsidP="00E029FF">
                            <w:pPr>
                              <w:pStyle w:val="BodyText"/>
                              <w:jc w:val="center"/>
                              <w:rPr>
                                <w:b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Cs w:val="18"/>
                              </w:rPr>
                              <w:t>Our facility is closed on Easter Monday (4/21/14) and public schools are not. We apologize for any inconvenience.</w:t>
                            </w:r>
                          </w:p>
                          <w:p w:rsidR="00E029FF" w:rsidRDefault="00E029FF" w:rsidP="00E029FF">
                            <w:pPr>
                              <w:pStyle w:val="BodyText"/>
                              <w:jc w:val="center"/>
                              <w:rPr>
                                <w:b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Cs w:val="18"/>
                              </w:rPr>
                              <w:t>Summer Camp is approaching, Sign up today!</w:t>
                            </w:r>
                          </w:p>
                          <w:p w:rsidR="00E029FF" w:rsidRDefault="00E029FF" w:rsidP="00E029FF">
                            <w:pPr>
                              <w:pStyle w:val="BodyText"/>
                              <w:jc w:val="center"/>
                              <w:rPr>
                                <w:b/>
                                <w:szCs w:val="18"/>
                              </w:rPr>
                            </w:pP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</w:p>
                          <w:p w:rsidR="00E029FF" w:rsidRDefault="00E029FF" w:rsidP="00E029FF">
                            <w:pPr>
                              <w:pStyle w:val="BodyText"/>
                              <w:jc w:val="center"/>
                              <w:rPr>
                                <w:b/>
                                <w:szCs w:val="18"/>
                              </w:rPr>
                            </w:pPr>
                            <w:r w:rsidRPr="00E029FF">
                              <w:rPr>
                                <w:b/>
                                <w:szCs w:val="18"/>
                              </w:rPr>
                              <w:sym w:font="Wingdings" w:char="F04A"/>
                            </w:r>
                          </w:p>
                          <w:p w:rsidR="00E029FF" w:rsidRPr="00E029FF" w:rsidRDefault="00E029FF" w:rsidP="00E029FF">
                            <w:pPr>
                              <w:pStyle w:val="BodyText"/>
                              <w:jc w:val="center"/>
                              <w:rPr>
                                <w:b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67" type="#_x0000_t202" style="position:absolute;left:0;text-align:left;margin-left:310.6pt;margin-top:556.75pt;width:272.5pt;height:109.6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" filled="f" stroked="f">
                <v:textbox inset="0,0,0,0">
                  <w:txbxContent>
                    <w:p w:rsidR="00E029FF" w:rsidRDefault="00B5452A" w:rsidP="00E029FF">
                      <w:pPr>
                        <w:pStyle w:val="BodyText"/>
                        <w:jc w:val="center"/>
                        <w:rPr>
                          <w:b/>
                          <w:szCs w:val="18"/>
                        </w:rPr>
                      </w:pPr>
                      <w:r>
                        <w:rPr>
                          <w:b/>
                          <w:szCs w:val="18"/>
                        </w:rPr>
                        <w:t>Spring Break is April 14</w:t>
                      </w:r>
                      <w:r w:rsidRPr="00B5452A">
                        <w:rPr>
                          <w:b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Cs w:val="18"/>
                        </w:rPr>
                        <w:t>-18</w:t>
                      </w:r>
                      <w:r w:rsidRPr="00B5452A">
                        <w:rPr>
                          <w:b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Cs w:val="18"/>
                        </w:rPr>
                        <w:t>!</w:t>
                      </w:r>
                      <w:r w:rsidR="00E029FF">
                        <w:rPr>
                          <w:b/>
                          <w:szCs w:val="18"/>
                        </w:rPr>
                        <w:t xml:space="preserve"> </w:t>
                      </w:r>
                    </w:p>
                    <w:p w:rsidR="00E816A7" w:rsidRDefault="00E029FF" w:rsidP="00E029FF">
                      <w:pPr>
                        <w:pStyle w:val="BodyText"/>
                        <w:jc w:val="center"/>
                        <w:rPr>
                          <w:b/>
                          <w:szCs w:val="18"/>
                        </w:rPr>
                      </w:pPr>
                      <w:r>
                        <w:rPr>
                          <w:b/>
                          <w:szCs w:val="18"/>
                        </w:rPr>
                        <w:t>Our facility is closed on Easter Monday (4/21/14) and public schools are not. We apologize for any inconvenience.</w:t>
                      </w:r>
                    </w:p>
                    <w:p w:rsidR="00E029FF" w:rsidRDefault="00E029FF" w:rsidP="00E029FF">
                      <w:pPr>
                        <w:pStyle w:val="BodyText"/>
                        <w:jc w:val="center"/>
                        <w:rPr>
                          <w:b/>
                          <w:szCs w:val="18"/>
                        </w:rPr>
                      </w:pPr>
                      <w:r>
                        <w:rPr>
                          <w:b/>
                          <w:szCs w:val="18"/>
                        </w:rPr>
                        <w:t>Summer Camp is approaching, Sign up today!</w:t>
                      </w:r>
                    </w:p>
                    <w:p w:rsidR="00E029FF" w:rsidRDefault="00E029FF" w:rsidP="00E029FF">
                      <w:pPr>
                        <w:pStyle w:val="BodyText"/>
                        <w:jc w:val="center"/>
                        <w:rPr>
                          <w:b/>
                          <w:szCs w:val="18"/>
                        </w:rPr>
                      </w:pP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</w:p>
                    <w:p w:rsidR="00E029FF" w:rsidRDefault="00E029FF" w:rsidP="00E029FF">
                      <w:pPr>
                        <w:pStyle w:val="BodyText"/>
                        <w:jc w:val="center"/>
                        <w:rPr>
                          <w:b/>
                          <w:szCs w:val="18"/>
                        </w:rPr>
                      </w:pPr>
                      <w:r w:rsidRPr="00E029FF">
                        <w:rPr>
                          <w:b/>
                          <w:szCs w:val="18"/>
                        </w:rPr>
                        <w:sym w:font="Wingdings" w:char="F04A"/>
                      </w:r>
                    </w:p>
                    <w:p w:rsidR="00E029FF" w:rsidRPr="00E029FF" w:rsidRDefault="00E029FF" w:rsidP="00E029FF">
                      <w:pPr>
                        <w:pStyle w:val="BodyText"/>
                        <w:jc w:val="center"/>
                        <w:rPr>
                          <w:b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8889EC" wp14:editId="621FDAA1">
                <wp:simplePos x="0" y="0"/>
                <wp:positionH relativeFrom="page">
                  <wp:posOffset>4065905</wp:posOffset>
                </wp:positionH>
                <wp:positionV relativeFrom="page">
                  <wp:posOffset>6621780</wp:posOffset>
                </wp:positionV>
                <wp:extent cx="2971800" cy="318770"/>
                <wp:effectExtent l="0" t="0" r="0" b="5080"/>
                <wp:wrapNone/>
                <wp:docPr id="299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57B" w:rsidRPr="00456E19" w:rsidRDefault="00082615" w:rsidP="00647FE7">
                            <w:pPr>
                              <w:pStyle w:val="Heading1"/>
                            </w:pPr>
                            <w:r>
                              <w:t>School Age Notes</w:t>
                            </w:r>
                            <w:r w:rsidR="00312F6A"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068" type="#_x0000_t202" style="position:absolute;left:0;text-align:left;margin-left:320.15pt;margin-top:521.4pt;width:234pt;height:25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" filled="f" stroked="f">
                <v:textbox style="mso-fit-shape-to-text:t" inset="0,0,0,0">
                  <w:txbxContent>
                    <w:p w:rsidR="00BB757B" w:rsidRPr="00456E19" w:rsidRDefault="00082615" w:rsidP="00647FE7">
                      <w:pPr>
                        <w:pStyle w:val="Heading1"/>
                      </w:pPr>
                      <w:r>
                        <w:t>School Age Notes</w:t>
                      </w:r>
                      <w:r w:rsidR="00312F6A"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5452A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BC7E6B9" wp14:editId="2EEB17E8">
                <wp:simplePos x="0" y="0"/>
                <wp:positionH relativeFrom="page">
                  <wp:posOffset>584200</wp:posOffset>
                </wp:positionH>
                <wp:positionV relativeFrom="page">
                  <wp:posOffset>7049135</wp:posOffset>
                </wp:positionV>
                <wp:extent cx="3327400" cy="1881505"/>
                <wp:effectExtent l="0" t="0" r="25400" b="23495"/>
                <wp:wrapNone/>
                <wp:docPr id="463" name="Text Box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1881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6A7" w:rsidRDefault="00B5452A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CD5AB" wp14:editId="694DAC47">
                                  <wp:extent cx="1445895" cy="1786255"/>
                                  <wp:effectExtent l="0" t="0" r="1905" b="4445"/>
                                  <wp:docPr id="466" name="Picture 466" descr="C:\Users\FrontDesk\AppData\Local\Microsoft\Windows\Temporary Internet Files\Content.IE5\HBV8BP63\MC90033836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FrontDesk\AppData\Local\Microsoft\Windows\Temporary Internet Files\Content.IE5\HBV8BP63\MC90033836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5895" cy="1786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D7119B" wp14:editId="4CCB6423">
                                  <wp:extent cx="1190846" cy="1758788"/>
                                  <wp:effectExtent l="0" t="0" r="0" b="0"/>
                                  <wp:docPr id="462" name="Picture 462" descr="C:\Users\FrontDesk\AppData\Local\Microsoft\Windows\Temporary Internet Files\Content.IE5\JAT0G9GH\MC900437505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FrontDesk\AppData\Local\Microsoft\Windows\Temporary Internet Files\Content.IE5\JAT0G9GH\MC900437505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067" cy="1769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3" o:spid="_x0000_s1069" type="#_x0000_t202" style="position:absolute;left:0;text-align:left;margin-left:46pt;margin-top:555.05pt;width:262pt;height:148.1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" fillcolor="white [3201]" strokeweight=".5pt">
                <v:textbox>
                  <w:txbxContent>
                    <w:p w:rsidR="00E816A7" w:rsidRDefault="00B5452A"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6CD5AB" wp14:editId="694DAC47">
                            <wp:extent cx="1445895" cy="1786255"/>
                            <wp:effectExtent l="0" t="0" r="1905" b="4445"/>
                            <wp:docPr id="466" name="Picture 466" descr="C:\Users\FrontDesk\AppData\Local\Microsoft\Windows\Temporary Internet Files\Content.IE5\HBV8BP63\MC90033836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FrontDesk\AppData\Local\Microsoft\Windows\Temporary Internet Files\Content.IE5\HBV8BP63\MC90033836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5895" cy="1786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D7119B" wp14:editId="4CCB6423">
                            <wp:extent cx="1190846" cy="1758788"/>
                            <wp:effectExtent l="0" t="0" r="0" b="0"/>
                            <wp:docPr id="462" name="Picture 462" descr="C:\Users\FrontDesk\AppData\Local\Microsoft\Windows\Temporary Internet Files\Content.IE5\JAT0G9GH\MC900437505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FrontDesk\AppData\Local\Microsoft\Windows\Temporary Internet Files\Content.IE5\JAT0G9GH\MC900437505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8067" cy="1769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416A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C00EAD0" wp14:editId="1A3CE4A3">
                <wp:simplePos x="0" y="0"/>
                <wp:positionH relativeFrom="page">
                  <wp:posOffset>2509284</wp:posOffset>
                </wp:positionH>
                <wp:positionV relativeFrom="page">
                  <wp:posOffset>5497033</wp:posOffset>
                </wp:positionV>
                <wp:extent cx="1020238" cy="679966"/>
                <wp:effectExtent l="0" t="0" r="27940" b="25400"/>
                <wp:wrapNone/>
                <wp:docPr id="460" name="Text Box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238" cy="679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16A" w:rsidRDefault="00B545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938009" wp14:editId="78A3AA0A">
                                  <wp:extent cx="750425" cy="626804"/>
                                  <wp:effectExtent l="0" t="0" r="0" b="1905"/>
                                  <wp:docPr id="467" name="Picture 467" descr="C:\Users\FrontDesk\AppData\Local\Microsoft\Windows\Temporary Internet Files\Content.IE5\TCVBT4Q3\MC900437615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FrontDesk\AppData\Local\Microsoft\Windows\Temporary Internet Files\Content.IE5\TCVBT4Q3\MC900437615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554" cy="626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60" o:spid="_x0000_s1070" type="#_x0000_t202" style="position:absolute;left:0;text-align:left;margin-left:197.6pt;margin-top:432.85pt;width:80.35pt;height:53.55pt;z-index:25174220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" fillcolor="white [3201]" strokeweight=".5pt">
                <v:textbox style="mso-fit-shape-to-text:t">
                  <w:txbxContent>
                    <w:p w:rsidR="0029416A" w:rsidRDefault="00B5452A">
                      <w:r>
                        <w:rPr>
                          <w:noProof/>
                        </w:rPr>
                        <w:drawing>
                          <wp:inline distT="0" distB="0" distL="0" distR="0" wp14:anchorId="1F938009" wp14:editId="78A3AA0A">
                            <wp:extent cx="750425" cy="626804"/>
                            <wp:effectExtent l="0" t="0" r="0" b="1905"/>
                            <wp:docPr id="467" name="Picture 467" descr="C:\Users\FrontDesk\AppData\Local\Microsoft\Windows\Temporary Internet Files\Content.IE5\TCVBT4Q3\MC900437615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FrontDesk\AppData\Local\Microsoft\Windows\Temporary Internet Files\Content.IE5\TCVBT4Q3\MC900437615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54" cy="626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16A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1C0819" wp14:editId="276F7A7B">
                <wp:simplePos x="0" y="0"/>
                <wp:positionH relativeFrom="page">
                  <wp:posOffset>3995671</wp:posOffset>
                </wp:positionH>
                <wp:positionV relativeFrom="page">
                  <wp:posOffset>8580017</wp:posOffset>
                </wp:positionV>
                <wp:extent cx="3420538" cy="797870"/>
                <wp:effectExtent l="0" t="0" r="27940" b="21590"/>
                <wp:wrapNone/>
                <wp:docPr id="474" name="Text Box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538" cy="797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6A7" w:rsidRDefault="00E816A7" w:rsidP="000267F7">
                            <w:pPr>
                              <w:pStyle w:val="Heading1"/>
                            </w:pPr>
                            <w:r>
                              <w:t>Director Notes:</w:t>
                            </w:r>
                          </w:p>
                          <w:p w:rsidR="00E816A7" w:rsidRPr="00A07DD6" w:rsidRDefault="00E816A7" w:rsidP="00A07DD6">
                            <w:r>
                              <w:t xml:space="preserve">If you have any questions or concerns please feel free to stop by the front desk! Thanks! </w:t>
                            </w:r>
                            <w:r>
                              <w:sym w:font="Wingdings" w:char="F04A"/>
                            </w:r>
                          </w:p>
                          <w:p w:rsidR="00E816A7" w:rsidRPr="00A07DD6" w:rsidRDefault="00E816A7" w:rsidP="00A07DD6"/>
                          <w:p w:rsidR="00E816A7" w:rsidRPr="000267F7" w:rsidRDefault="00E816A7" w:rsidP="000267F7"/>
                          <w:p w:rsidR="00E816A7" w:rsidRPr="000267F7" w:rsidRDefault="00E816A7" w:rsidP="000267F7"/>
                          <w:p w:rsidR="00E816A7" w:rsidRDefault="00E816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4" o:spid="_x0000_s1071" type="#_x0000_t202" style="position:absolute;left:0;text-align:left;margin-left:314.6pt;margin-top:675.6pt;width:269.35pt;height:62.8pt;z-index: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" fillcolor="white [3201]" strokeweight=".5pt">
                <v:textbox>
                  <w:txbxContent>
                    <w:p w:rsidR="00E816A7" w:rsidRDefault="00E816A7" w:rsidP="000267F7">
                      <w:pPr>
                        <w:pStyle w:val="Heading1"/>
                      </w:pPr>
                      <w:r>
                        <w:t>Director Notes:</w:t>
                      </w:r>
                    </w:p>
                    <w:p w:rsidR="00E816A7" w:rsidRPr="00A07DD6" w:rsidRDefault="00E816A7" w:rsidP="00A07DD6">
                      <w:r>
                        <w:t xml:space="preserve">If you have any questions or concerns please feel free to stop by the front desk! Thanks! </w:t>
                      </w:r>
                      <w:r>
                        <w:sym w:font="Wingdings" w:char="F04A"/>
                      </w:r>
                    </w:p>
                    <w:p w:rsidR="00E816A7" w:rsidRPr="00A07DD6" w:rsidRDefault="00E816A7" w:rsidP="00A07DD6"/>
                    <w:p w:rsidR="00E816A7" w:rsidRPr="000267F7" w:rsidRDefault="00E816A7" w:rsidP="000267F7"/>
                    <w:p w:rsidR="00E816A7" w:rsidRPr="000267F7" w:rsidRDefault="00E816A7" w:rsidP="000267F7"/>
                    <w:p w:rsidR="00E816A7" w:rsidRDefault="00E816A7"/>
                  </w:txbxContent>
                </v:textbox>
                <w10:wrap anchorx="page" anchory="page"/>
              </v:shape>
            </w:pict>
          </mc:Fallback>
        </mc:AlternateContent>
      </w:r>
    </w:p>
    <w:sectPr w:rsidR="00215570" w:rsidRPr="00385922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950" w:rsidRDefault="00ED5950">
      <w:r>
        <w:separator/>
      </w:r>
    </w:p>
  </w:endnote>
  <w:endnote w:type="continuationSeparator" w:id="0">
    <w:p w:rsidR="00ED5950" w:rsidRDefault="00ED5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950" w:rsidRDefault="00ED5950">
      <w:r>
        <w:separator/>
      </w:r>
    </w:p>
  </w:footnote>
  <w:footnote w:type="continuationSeparator" w:id="0">
    <w:p w:rsidR="00ED5950" w:rsidRDefault="00ED5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4691_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784680"/>
    <w:multiLevelType w:val="hybridMultilevel"/>
    <w:tmpl w:val="287EBFF6"/>
    <w:lvl w:ilvl="0" w:tplc="B54CAAAC">
      <w:start w:val="25"/>
      <w:numFmt w:val="bullet"/>
      <w:lvlText w:val="-"/>
      <w:lvlJc w:val="left"/>
      <w:pPr>
        <w:ind w:left="1257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7" w:hanging="360"/>
      </w:pPr>
      <w:rPr>
        <w:rFonts w:ascii="Wingdings" w:hAnsi="Wingdings" w:hint="default"/>
      </w:rPr>
    </w:lvl>
  </w:abstractNum>
  <w:abstractNum w:abstractNumId="11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1"/>
  </w:num>
  <w:num w:numId="13">
    <w:abstractNumId w:val="14"/>
  </w:num>
  <w:num w:numId="14">
    <w:abstractNumId w:val="13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51C"/>
    <w:rsid w:val="00001D8C"/>
    <w:rsid w:val="000065C0"/>
    <w:rsid w:val="00006980"/>
    <w:rsid w:val="00023C4A"/>
    <w:rsid w:val="00024FBB"/>
    <w:rsid w:val="000267F7"/>
    <w:rsid w:val="00065961"/>
    <w:rsid w:val="00082615"/>
    <w:rsid w:val="00086F8E"/>
    <w:rsid w:val="000877A4"/>
    <w:rsid w:val="000B25DA"/>
    <w:rsid w:val="000C2ED6"/>
    <w:rsid w:val="000D5D3D"/>
    <w:rsid w:val="000E1225"/>
    <w:rsid w:val="000E32BD"/>
    <w:rsid w:val="000F451E"/>
    <w:rsid w:val="000F6884"/>
    <w:rsid w:val="000F7149"/>
    <w:rsid w:val="00100258"/>
    <w:rsid w:val="00133D7E"/>
    <w:rsid w:val="00144343"/>
    <w:rsid w:val="0014699E"/>
    <w:rsid w:val="00164D3F"/>
    <w:rsid w:val="00174844"/>
    <w:rsid w:val="001844BF"/>
    <w:rsid w:val="00184C67"/>
    <w:rsid w:val="00187C42"/>
    <w:rsid w:val="00190D60"/>
    <w:rsid w:val="00194765"/>
    <w:rsid w:val="001A0EC9"/>
    <w:rsid w:val="001A22F6"/>
    <w:rsid w:val="001B3150"/>
    <w:rsid w:val="001B32F2"/>
    <w:rsid w:val="001C0175"/>
    <w:rsid w:val="001E0EC5"/>
    <w:rsid w:val="001E5185"/>
    <w:rsid w:val="001F5E64"/>
    <w:rsid w:val="00213DB3"/>
    <w:rsid w:val="00215570"/>
    <w:rsid w:val="00222136"/>
    <w:rsid w:val="00236358"/>
    <w:rsid w:val="00236FD0"/>
    <w:rsid w:val="00252882"/>
    <w:rsid w:val="00261DAA"/>
    <w:rsid w:val="00284F12"/>
    <w:rsid w:val="0029416A"/>
    <w:rsid w:val="002B1E02"/>
    <w:rsid w:val="002B6529"/>
    <w:rsid w:val="002C08BC"/>
    <w:rsid w:val="002C35F7"/>
    <w:rsid w:val="002D2D8A"/>
    <w:rsid w:val="002E2DEB"/>
    <w:rsid w:val="002F0AEB"/>
    <w:rsid w:val="002F7B98"/>
    <w:rsid w:val="00312F6A"/>
    <w:rsid w:val="003275E4"/>
    <w:rsid w:val="0033356B"/>
    <w:rsid w:val="0034030A"/>
    <w:rsid w:val="00344562"/>
    <w:rsid w:val="00350640"/>
    <w:rsid w:val="003743CF"/>
    <w:rsid w:val="003762BD"/>
    <w:rsid w:val="003763D1"/>
    <w:rsid w:val="00380B5D"/>
    <w:rsid w:val="00380C9F"/>
    <w:rsid w:val="00385922"/>
    <w:rsid w:val="00394ED5"/>
    <w:rsid w:val="003A44AF"/>
    <w:rsid w:val="003A6678"/>
    <w:rsid w:val="003A70E0"/>
    <w:rsid w:val="003B7587"/>
    <w:rsid w:val="003C1C93"/>
    <w:rsid w:val="003C2170"/>
    <w:rsid w:val="003C6EE3"/>
    <w:rsid w:val="003E0B50"/>
    <w:rsid w:val="00404EB1"/>
    <w:rsid w:val="004203BE"/>
    <w:rsid w:val="004210ED"/>
    <w:rsid w:val="00431072"/>
    <w:rsid w:val="004473FA"/>
    <w:rsid w:val="00453D3E"/>
    <w:rsid w:val="00456E19"/>
    <w:rsid w:val="00461605"/>
    <w:rsid w:val="004629DF"/>
    <w:rsid w:val="0048007A"/>
    <w:rsid w:val="004904C5"/>
    <w:rsid w:val="004B2483"/>
    <w:rsid w:val="004B2E97"/>
    <w:rsid w:val="004C1FC0"/>
    <w:rsid w:val="004C3EF4"/>
    <w:rsid w:val="004C787F"/>
    <w:rsid w:val="004D194C"/>
    <w:rsid w:val="004D2AE6"/>
    <w:rsid w:val="004F7B1E"/>
    <w:rsid w:val="005033C3"/>
    <w:rsid w:val="00511E06"/>
    <w:rsid w:val="00516F08"/>
    <w:rsid w:val="00522B31"/>
    <w:rsid w:val="00523ABD"/>
    <w:rsid w:val="00523BAB"/>
    <w:rsid w:val="00524BBD"/>
    <w:rsid w:val="00527D36"/>
    <w:rsid w:val="00530AF1"/>
    <w:rsid w:val="005322DD"/>
    <w:rsid w:val="005410CF"/>
    <w:rsid w:val="00546EDF"/>
    <w:rsid w:val="005506E3"/>
    <w:rsid w:val="005577F7"/>
    <w:rsid w:val="00584814"/>
    <w:rsid w:val="005848F0"/>
    <w:rsid w:val="00593D63"/>
    <w:rsid w:val="0059690B"/>
    <w:rsid w:val="005B4F56"/>
    <w:rsid w:val="005B5FD2"/>
    <w:rsid w:val="005B7866"/>
    <w:rsid w:val="005C4385"/>
    <w:rsid w:val="00605769"/>
    <w:rsid w:val="00626427"/>
    <w:rsid w:val="00647FE7"/>
    <w:rsid w:val="00651F9C"/>
    <w:rsid w:val="006564B2"/>
    <w:rsid w:val="0066031C"/>
    <w:rsid w:val="006666E9"/>
    <w:rsid w:val="006800C8"/>
    <w:rsid w:val="00681C27"/>
    <w:rsid w:val="006847A4"/>
    <w:rsid w:val="00685F8D"/>
    <w:rsid w:val="0069708E"/>
    <w:rsid w:val="006A65B0"/>
    <w:rsid w:val="006B7225"/>
    <w:rsid w:val="006C70DD"/>
    <w:rsid w:val="006C7EEA"/>
    <w:rsid w:val="006D64B2"/>
    <w:rsid w:val="006E29F9"/>
    <w:rsid w:val="006F0B8B"/>
    <w:rsid w:val="006F69EC"/>
    <w:rsid w:val="00701254"/>
    <w:rsid w:val="00702B41"/>
    <w:rsid w:val="007041E4"/>
    <w:rsid w:val="0070786F"/>
    <w:rsid w:val="00713F30"/>
    <w:rsid w:val="00723C4D"/>
    <w:rsid w:val="00723D11"/>
    <w:rsid w:val="00730D8F"/>
    <w:rsid w:val="00733748"/>
    <w:rsid w:val="00742189"/>
    <w:rsid w:val="00754090"/>
    <w:rsid w:val="00782EB2"/>
    <w:rsid w:val="00784598"/>
    <w:rsid w:val="007933EC"/>
    <w:rsid w:val="007A4C2C"/>
    <w:rsid w:val="007A6666"/>
    <w:rsid w:val="007B2BC2"/>
    <w:rsid w:val="007B3172"/>
    <w:rsid w:val="007D138D"/>
    <w:rsid w:val="007D7F35"/>
    <w:rsid w:val="007F360F"/>
    <w:rsid w:val="007F3FA8"/>
    <w:rsid w:val="008042A1"/>
    <w:rsid w:val="00805DBA"/>
    <w:rsid w:val="0081144C"/>
    <w:rsid w:val="00835E85"/>
    <w:rsid w:val="00841065"/>
    <w:rsid w:val="0084273F"/>
    <w:rsid w:val="00845DC0"/>
    <w:rsid w:val="00851A42"/>
    <w:rsid w:val="00852988"/>
    <w:rsid w:val="008542CE"/>
    <w:rsid w:val="00862202"/>
    <w:rsid w:val="00892B10"/>
    <w:rsid w:val="008A0005"/>
    <w:rsid w:val="008B536F"/>
    <w:rsid w:val="008C7FE0"/>
    <w:rsid w:val="008D21C3"/>
    <w:rsid w:val="008D5A62"/>
    <w:rsid w:val="008E02B2"/>
    <w:rsid w:val="008F66E7"/>
    <w:rsid w:val="00902A25"/>
    <w:rsid w:val="009037CE"/>
    <w:rsid w:val="00910E1F"/>
    <w:rsid w:val="0091225B"/>
    <w:rsid w:val="00923308"/>
    <w:rsid w:val="00925343"/>
    <w:rsid w:val="00940F18"/>
    <w:rsid w:val="0094155C"/>
    <w:rsid w:val="00941A9F"/>
    <w:rsid w:val="009429B8"/>
    <w:rsid w:val="00944813"/>
    <w:rsid w:val="009449B6"/>
    <w:rsid w:val="00952BD6"/>
    <w:rsid w:val="00962BA0"/>
    <w:rsid w:val="00983828"/>
    <w:rsid w:val="009916DB"/>
    <w:rsid w:val="009A266F"/>
    <w:rsid w:val="009C438E"/>
    <w:rsid w:val="009E08FE"/>
    <w:rsid w:val="009E4798"/>
    <w:rsid w:val="009F08D6"/>
    <w:rsid w:val="009F2C50"/>
    <w:rsid w:val="009F6C4A"/>
    <w:rsid w:val="00A01F2D"/>
    <w:rsid w:val="00A07DD6"/>
    <w:rsid w:val="00A10C41"/>
    <w:rsid w:val="00A2763B"/>
    <w:rsid w:val="00A3453A"/>
    <w:rsid w:val="00A72C57"/>
    <w:rsid w:val="00A7762B"/>
    <w:rsid w:val="00A842F7"/>
    <w:rsid w:val="00A843A1"/>
    <w:rsid w:val="00A9094F"/>
    <w:rsid w:val="00AA15E6"/>
    <w:rsid w:val="00AC3FF1"/>
    <w:rsid w:val="00AD148A"/>
    <w:rsid w:val="00AD37CC"/>
    <w:rsid w:val="00AE142F"/>
    <w:rsid w:val="00AE5663"/>
    <w:rsid w:val="00B00C94"/>
    <w:rsid w:val="00B304E2"/>
    <w:rsid w:val="00B449D0"/>
    <w:rsid w:val="00B44C0A"/>
    <w:rsid w:val="00B5452A"/>
    <w:rsid w:val="00B55990"/>
    <w:rsid w:val="00B62ACF"/>
    <w:rsid w:val="00B642A7"/>
    <w:rsid w:val="00B71E36"/>
    <w:rsid w:val="00B87FC2"/>
    <w:rsid w:val="00B9421C"/>
    <w:rsid w:val="00BA080A"/>
    <w:rsid w:val="00BA1E47"/>
    <w:rsid w:val="00BA396A"/>
    <w:rsid w:val="00BA7E32"/>
    <w:rsid w:val="00BB757B"/>
    <w:rsid w:val="00BB7862"/>
    <w:rsid w:val="00BD023A"/>
    <w:rsid w:val="00BD1DAC"/>
    <w:rsid w:val="00BE18C4"/>
    <w:rsid w:val="00BF6F7C"/>
    <w:rsid w:val="00C13A88"/>
    <w:rsid w:val="00C14072"/>
    <w:rsid w:val="00C1656B"/>
    <w:rsid w:val="00C258AC"/>
    <w:rsid w:val="00C26529"/>
    <w:rsid w:val="00C334CD"/>
    <w:rsid w:val="00C446BE"/>
    <w:rsid w:val="00C54BC7"/>
    <w:rsid w:val="00C55100"/>
    <w:rsid w:val="00C55FAA"/>
    <w:rsid w:val="00C63940"/>
    <w:rsid w:val="00C80EC0"/>
    <w:rsid w:val="00C83579"/>
    <w:rsid w:val="00CB0B1A"/>
    <w:rsid w:val="00CB742F"/>
    <w:rsid w:val="00CC3F51"/>
    <w:rsid w:val="00CD22C4"/>
    <w:rsid w:val="00CD4651"/>
    <w:rsid w:val="00CD792B"/>
    <w:rsid w:val="00CE470C"/>
    <w:rsid w:val="00CE6A69"/>
    <w:rsid w:val="00CE7A71"/>
    <w:rsid w:val="00CF17E1"/>
    <w:rsid w:val="00D026D5"/>
    <w:rsid w:val="00D05582"/>
    <w:rsid w:val="00D12DA3"/>
    <w:rsid w:val="00D26367"/>
    <w:rsid w:val="00D31421"/>
    <w:rsid w:val="00D33014"/>
    <w:rsid w:val="00D3519B"/>
    <w:rsid w:val="00D431BD"/>
    <w:rsid w:val="00D502D3"/>
    <w:rsid w:val="00D53217"/>
    <w:rsid w:val="00D57C70"/>
    <w:rsid w:val="00D63C18"/>
    <w:rsid w:val="00DC2208"/>
    <w:rsid w:val="00DD0190"/>
    <w:rsid w:val="00DD4680"/>
    <w:rsid w:val="00DE68B8"/>
    <w:rsid w:val="00DF273B"/>
    <w:rsid w:val="00DF3CC2"/>
    <w:rsid w:val="00E01ABE"/>
    <w:rsid w:val="00E029FF"/>
    <w:rsid w:val="00E247EF"/>
    <w:rsid w:val="00E47EA2"/>
    <w:rsid w:val="00E76CCF"/>
    <w:rsid w:val="00E816A7"/>
    <w:rsid w:val="00E97DCF"/>
    <w:rsid w:val="00EA57E3"/>
    <w:rsid w:val="00EB10EA"/>
    <w:rsid w:val="00EB5B4C"/>
    <w:rsid w:val="00EC3FEA"/>
    <w:rsid w:val="00ED5950"/>
    <w:rsid w:val="00EE71AC"/>
    <w:rsid w:val="00F04E70"/>
    <w:rsid w:val="00F12F72"/>
    <w:rsid w:val="00F340E7"/>
    <w:rsid w:val="00F36E14"/>
    <w:rsid w:val="00F400DD"/>
    <w:rsid w:val="00F41D10"/>
    <w:rsid w:val="00F45799"/>
    <w:rsid w:val="00F46964"/>
    <w:rsid w:val="00F46A00"/>
    <w:rsid w:val="00F51074"/>
    <w:rsid w:val="00F575C2"/>
    <w:rsid w:val="00F6665B"/>
    <w:rsid w:val="00F66E12"/>
    <w:rsid w:val="00F7747A"/>
    <w:rsid w:val="00FB70D3"/>
    <w:rsid w:val="00FC351C"/>
    <w:rsid w:val="00FC3BB9"/>
    <w:rsid w:val="00FD6544"/>
    <w:rsid w:val="00FE1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v:textbox inset="0,0,0,0"/>
      <o:colormru v:ext="edit" colors="aqua,#6ff,#fff6db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5F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5FD2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5B5F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5FD2"/>
    <w:rPr>
      <w:rFonts w:ascii="Trebuchet MS" w:eastAsia="Times New Roman" w:hAnsi="Trebuchet M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5F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5FD2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5B5F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5FD2"/>
    <w:rPr>
      <w:rFonts w:ascii="Trebuchet MS" w:eastAsia="Times New Roman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image" Target="media/image8.jpeg"/><Relationship Id="rId26" Type="http://schemas.openxmlformats.org/officeDocument/2006/relationships/image" Target="media/image120.wmf"/><Relationship Id="rId3" Type="http://schemas.microsoft.com/office/2007/relationships/stylesWithEffects" Target="stylesWithEffects.xml"/><Relationship Id="rId21" Type="http://schemas.openxmlformats.org/officeDocument/2006/relationships/image" Target="media/image10.w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70.png"/><Relationship Id="rId25" Type="http://schemas.openxmlformats.org/officeDocument/2006/relationships/image" Target="media/image12.w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gif"/><Relationship Id="rId29" Type="http://schemas.openxmlformats.org/officeDocument/2006/relationships/image" Target="media/image130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0.wmf"/><Relationship Id="rId24" Type="http://schemas.openxmlformats.org/officeDocument/2006/relationships/image" Target="media/image110.png"/><Relationship Id="rId32" Type="http://schemas.openxmlformats.org/officeDocument/2006/relationships/image" Target="media/image150.w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wmf"/><Relationship Id="rId10" Type="http://schemas.openxmlformats.org/officeDocument/2006/relationships/image" Target="media/image3.wmf"/><Relationship Id="rId19" Type="http://schemas.openxmlformats.org/officeDocument/2006/relationships/image" Target="media/image80.jpeg"/><Relationship Id="rId31" Type="http://schemas.openxmlformats.org/officeDocument/2006/relationships/image" Target="media/image15.wmf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40.emf"/><Relationship Id="rId22" Type="http://schemas.openxmlformats.org/officeDocument/2006/relationships/image" Target="media/image100.wmf"/><Relationship Id="rId27" Type="http://schemas.openxmlformats.org/officeDocument/2006/relationships/image" Target="media/image13.wmf"/><Relationship Id="rId30" Type="http://schemas.openxmlformats.org/officeDocument/2006/relationships/image" Target="media/image140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ntDesk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1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FrontDesk</dc:creator>
  <cp:lastModifiedBy>FrontDesk</cp:lastModifiedBy>
  <cp:revision>2</cp:revision>
  <cp:lastPrinted>2014-03-29T15:14:00Z</cp:lastPrinted>
  <dcterms:created xsi:type="dcterms:W3CDTF">2014-04-03T17:59:00Z</dcterms:created>
  <dcterms:modified xsi:type="dcterms:W3CDTF">2014-04-03T17:59:00Z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